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A72" w:rsidRDefault="001E1DCE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8DCEBFE" wp14:editId="51516A19">
            <wp:extent cx="5731510" cy="3422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1DC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C5D9640" wp14:editId="163974E5">
            <wp:extent cx="5731510" cy="20389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1DC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AB2C036" wp14:editId="579F6CBF">
            <wp:extent cx="5731510" cy="3365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DCE" w:rsidRDefault="001E1DCE">
      <w:r>
        <w:rPr>
          <w:noProof/>
          <w:lang w:eastAsia="en-GB"/>
        </w:rPr>
        <w:drawing>
          <wp:inline distT="0" distB="0" distL="0" distR="0" wp14:anchorId="4E7FFF3E" wp14:editId="01C9D092">
            <wp:extent cx="5731510" cy="33782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1DC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1B3721C" wp14:editId="2FEFAC18">
            <wp:extent cx="5731510" cy="12852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1DC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1BEBB1A" wp14:editId="15475EE6">
            <wp:extent cx="5731510" cy="53213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1D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DCE"/>
    <w:rsid w:val="001E1DCE"/>
    <w:rsid w:val="00E8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BC0D8"/>
  <w15:chartTrackingRefBased/>
  <w15:docId w15:val="{9FF09247-62DE-41AF-BC04-30FFB8D1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9A01CE21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2022-01-30T19:12:00Z</dcterms:created>
  <dcterms:modified xsi:type="dcterms:W3CDTF">2022-01-30T19:15:00Z</dcterms:modified>
</cp:coreProperties>
</file>