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A1" w:rsidRPr="006F11A1" w:rsidRDefault="006F11A1" w:rsidP="006F11A1">
      <w:pPr>
        <w:widowControl w:val="0"/>
        <w:ind w:right="95"/>
        <w:rPr>
          <w:rFonts w:ascii="Calibri" w:hAnsi="Calibri" w:cs="Calibri"/>
          <w:b/>
          <w:bCs/>
          <w:sz w:val="32"/>
          <w:szCs w:val="32"/>
          <w:u w:val="single"/>
          <w14:ligatures w14:val="none"/>
        </w:rPr>
      </w:pPr>
      <w:r w:rsidRPr="006F11A1">
        <w:rPr>
          <w:rFonts w:ascii="Calibri" w:hAnsi="Calibri" w:cs="Calibri"/>
          <w:b/>
          <w:bCs/>
          <w:sz w:val="32"/>
          <w:szCs w:val="32"/>
          <w:u w:val="single"/>
          <w14:ligatures w14:val="none"/>
        </w:rPr>
        <w:t>Read chapters 21, 22 and 23 and answer the following</w:t>
      </w:r>
      <w:r>
        <w:rPr>
          <w:rFonts w:ascii="Calibri" w:hAnsi="Calibri" w:cs="Calibri"/>
          <w:b/>
          <w:bCs/>
          <w:sz w:val="32"/>
          <w:szCs w:val="32"/>
          <w:u w:val="single"/>
          <w14:ligatures w14:val="none"/>
        </w:rPr>
        <w:t xml:space="preserve"> </w:t>
      </w:r>
      <w:r w:rsidRPr="006F11A1">
        <w:rPr>
          <w:rFonts w:ascii="Calibri" w:hAnsi="Calibri" w:cs="Calibri"/>
          <w:b/>
          <w:bCs/>
          <w:sz w:val="32"/>
          <w:szCs w:val="32"/>
          <w:u w:val="single"/>
          <w14:ligatures w14:val="none"/>
        </w:rPr>
        <w:t>questions:</w:t>
      </w:r>
    </w:p>
    <w:p w:rsidR="006F11A1" w:rsidRPr="006F11A1" w:rsidRDefault="006F11A1" w:rsidP="006F11A1">
      <w:pPr>
        <w:widowControl w:val="0"/>
        <w:rPr>
          <w:rFonts w:ascii="Calibri" w:hAnsi="Calibri" w:cs="Calibri"/>
          <w:b/>
          <w:bCs/>
          <w:sz w:val="32"/>
          <w:szCs w:val="32"/>
          <w:u w:val="single"/>
          <w14:ligatures w14:val="none"/>
        </w:rPr>
      </w:pP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 xml:space="preserve">1) Who did Jim see Madame </w:t>
      </w:r>
      <w:proofErr w:type="spellStart"/>
      <w:r w:rsidRPr="006F11A1">
        <w:rPr>
          <w:rFonts w:ascii="Calibri" w:hAnsi="Calibri" w:cs="Calibri"/>
          <w:sz w:val="32"/>
          <w:szCs w:val="32"/>
          <w14:ligatures w14:val="none"/>
        </w:rPr>
        <w:t>Juglini</w:t>
      </w:r>
      <w:proofErr w:type="spellEnd"/>
      <w:r w:rsidRPr="006F11A1">
        <w:rPr>
          <w:rFonts w:ascii="Calibri" w:hAnsi="Calibri" w:cs="Calibri"/>
          <w:sz w:val="32"/>
          <w:szCs w:val="32"/>
          <w14:ligatures w14:val="none"/>
        </w:rPr>
        <w:t xml:space="preserve"> receive a coin off and why did he run away?</w:t>
      </w: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>2) Why did Jim steal from the woman on the farm rather than asking for help?</w:t>
      </w: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>________________________________________________________________________________________________________________</w:t>
      </w: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>3) What were the only two things that Jim had to call his own?</w:t>
      </w: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>________________________________________________________________________________________________________________</w:t>
      </w: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</w:p>
    <w:p w:rsidR="006F11A1" w:rsidRPr="006F11A1" w:rsidRDefault="006F11A1" w:rsidP="006F11A1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>4) Write a brief summary of what happens in these three chapters.</w:t>
      </w:r>
    </w:p>
    <w:p w:rsidR="006F11A1" w:rsidRPr="006F11A1" w:rsidRDefault="006F11A1" w:rsidP="006F11A1">
      <w:pPr>
        <w:widowControl w:val="0"/>
        <w:rPr>
          <w:sz w:val="32"/>
          <w:szCs w:val="32"/>
          <w14:ligatures w14:val="none"/>
        </w:rPr>
      </w:pPr>
      <w:r w:rsidRPr="006F11A1">
        <w:rPr>
          <w:rFonts w:ascii="Calibri" w:hAnsi="Calibri" w:cs="Calibri"/>
          <w:sz w:val="32"/>
          <w:szCs w:val="32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200A66" w:rsidRDefault="00200A66"/>
    <w:sectPr w:rsidR="00200A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A1"/>
    <w:rsid w:val="00200A66"/>
    <w:rsid w:val="006F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0BD15"/>
  <w15:chartTrackingRefBased/>
  <w15:docId w15:val="{A480CB19-EF44-4493-A64D-CAA19AD2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1A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6F3FEB7C</Template>
  <TotalTime>3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2022-02-06T17:45:00Z</dcterms:created>
  <dcterms:modified xsi:type="dcterms:W3CDTF">2022-02-06T17:50:00Z</dcterms:modified>
</cp:coreProperties>
</file>