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037" w:rsidRPr="00A93037" w:rsidRDefault="00A93037" w:rsidP="00A9303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 w:rsidRPr="00A93037">
        <w:rPr>
          <w:rFonts w:ascii="Arial" w:eastAsia="Times New Roman" w:hAnsi="Arial" w:cs="Arial"/>
          <w:sz w:val="32"/>
          <w:szCs w:val="32"/>
          <w:lang w:eastAsia="en-GB"/>
        </w:rPr>
        <w:t>1. Started work at a very young age .</w:t>
      </w:r>
      <w:bookmarkStart w:id="0" w:name="_GoBack"/>
      <w:bookmarkEnd w:id="0"/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2. Worked long hours as many as 15hrs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3. Little time for rest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4. No time for proper meals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5. Injuries caused by accidents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6. Deformities caused by repetitive, awkward work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7. Punishments for lateness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8. Early starts, sometimes 3am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9. Late going to bed often 11pm , little sleep</w:t>
      </w:r>
      <w:r w:rsidRPr="00A93037">
        <w:rPr>
          <w:rFonts w:ascii="Arial" w:eastAsia="Times New Roman" w:hAnsi="Arial" w:cs="Arial"/>
          <w:sz w:val="32"/>
          <w:szCs w:val="32"/>
          <w:lang w:eastAsia="en-GB"/>
        </w:rPr>
        <w:br/>
        <w:t>10. Fear of being beaten</w:t>
      </w:r>
    </w:p>
    <w:p w:rsidR="00BD5532" w:rsidRDefault="00BD5532"/>
    <w:sectPr w:rsidR="00BD5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037"/>
    <w:rsid w:val="00A93037"/>
    <w:rsid w:val="00BD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3D3A0C-5C13-4322-A9B6-68387B8D9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03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C1D9CA6A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2022-01-18T12:59:00Z</dcterms:created>
  <dcterms:modified xsi:type="dcterms:W3CDTF">2022-01-18T13:00:00Z</dcterms:modified>
</cp:coreProperties>
</file>