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7737" w:rsidRPr="000D7737" w:rsidRDefault="000D7737" w:rsidP="000D7737">
      <w:pPr>
        <w:rPr>
          <w:b/>
          <w:u w:val="single"/>
        </w:rPr>
      </w:pPr>
      <w:r w:rsidRPr="000D7737">
        <w:rPr>
          <w:b/>
          <w:u w:val="single"/>
        </w:rPr>
        <w:t>Read chapters 8 and 9, then answer the following questions:</w:t>
      </w:r>
    </w:p>
    <w:p w:rsidR="000D7737" w:rsidRDefault="000D7737" w:rsidP="000D7737"/>
    <w:p w:rsidR="000D7737" w:rsidRDefault="000D7737" w:rsidP="000D7737">
      <w:r>
        <w:t>Why didn't Tip escape when he had the chance?</w:t>
      </w:r>
      <w:bookmarkStart w:id="0" w:name="_GoBack"/>
      <w:bookmarkEnd w:id="0"/>
    </w:p>
    <w:p w:rsidR="000D7737" w:rsidRDefault="000D7737" w:rsidP="000D7737">
      <w:r>
        <w:t>______________________________________________________________________________________________________________________________________________________</w:t>
      </w:r>
    </w:p>
    <w:p w:rsidR="000D7737" w:rsidRDefault="000D7737" w:rsidP="000D7737">
      <w:r>
        <w:t>2) Why did Jim need to keep away from policemen?</w:t>
      </w:r>
    </w:p>
    <w:p w:rsidR="000D7737" w:rsidRDefault="000D7737" w:rsidP="000D7737">
      <w:r>
        <w:t>______________________________________________________________________________________________________________________________________________________</w:t>
      </w:r>
    </w:p>
    <w:p w:rsidR="000D7737" w:rsidRDefault="000D7737" w:rsidP="000D7737">
      <w:r>
        <w:t>3) Why didn’t the boy Jim met on the streets want to swop clothes with him?</w:t>
      </w:r>
    </w:p>
    <w:p w:rsidR="000D7737" w:rsidRDefault="000D7737" w:rsidP="000D7737">
      <w:r>
        <w:t>______________________________________________________________________________________________________________________________________________________</w:t>
      </w:r>
    </w:p>
    <w:p w:rsidR="000D7737" w:rsidRDefault="000D7737" w:rsidP="000D7737">
      <w:r>
        <w:t>4) How did Jim know he had found the right street when searching for the house where Rosie worked?</w:t>
      </w:r>
    </w:p>
    <w:p w:rsidR="000D7737" w:rsidRDefault="000D7737" w:rsidP="000D7737">
      <w:r>
        <w:t>______________________________________________________________________________________________________________________________________________________</w:t>
      </w:r>
    </w:p>
    <w:p w:rsidR="000D7737" w:rsidRDefault="000D7737" w:rsidP="000D7737">
      <w:r>
        <w:t>5) How did Jim know he had found the right house when searching for the house where Rosie worked?</w:t>
      </w:r>
    </w:p>
    <w:p w:rsidR="009A249E" w:rsidRDefault="000D7737" w:rsidP="000D7737">
      <w:r>
        <w:t>______________________________________________________________________________________________________________________________________________________</w:t>
      </w:r>
    </w:p>
    <w:sectPr w:rsidR="009A249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7737"/>
    <w:rsid w:val="000D7737"/>
    <w:rsid w:val="009A2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DC12A4-86CA-469E-BF9E-716BE761B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8BFFA08A</Template>
  <TotalTime>1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A. Searle</dc:creator>
  <cp:keywords/>
  <dc:description/>
  <cp:lastModifiedBy>Mr A. Searle</cp:lastModifiedBy>
  <cp:revision>1</cp:revision>
  <dcterms:created xsi:type="dcterms:W3CDTF">2022-01-18T08:32:00Z</dcterms:created>
  <dcterms:modified xsi:type="dcterms:W3CDTF">2022-01-18T08:33:00Z</dcterms:modified>
</cp:coreProperties>
</file>