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B42" w:rsidRDefault="0080525A">
      <w:bookmarkStart w:id="0" w:name="_GoBack"/>
      <w:r>
        <w:rPr>
          <w:noProof/>
          <w:lang w:eastAsia="en-GB"/>
        </w:rPr>
        <w:drawing>
          <wp:inline distT="0" distB="0" distL="0" distR="0" wp14:anchorId="728613CC" wp14:editId="4448E067">
            <wp:extent cx="5731510" cy="621728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17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en-GB"/>
        </w:rPr>
        <w:lastRenderedPageBreak/>
        <w:drawing>
          <wp:inline distT="0" distB="0" distL="0" distR="0" wp14:anchorId="774AB8B5" wp14:editId="0709D8F7">
            <wp:extent cx="4191000" cy="5219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521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7F696988" wp14:editId="1BDF186C">
            <wp:extent cx="4171950" cy="49911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1B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25A"/>
    <w:rsid w:val="0080525A"/>
    <w:rsid w:val="00951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567FBF-0B6D-45E5-885F-9876D11BF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9EF2E416</Template>
  <TotalTime>2</TotalTime>
  <Pages>3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A. Searle</dc:creator>
  <cp:keywords/>
  <dc:description/>
  <cp:lastModifiedBy>Mr A. Searle</cp:lastModifiedBy>
  <cp:revision>1</cp:revision>
  <dcterms:created xsi:type="dcterms:W3CDTF">2022-04-07T08:00:00Z</dcterms:created>
  <dcterms:modified xsi:type="dcterms:W3CDTF">2022-04-07T08:02:00Z</dcterms:modified>
</cp:coreProperties>
</file>