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4BA3" w:rsidRDefault="00064BA3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838199</wp:posOffset>
            </wp:positionH>
            <wp:positionV relativeFrom="paragraph">
              <wp:posOffset>-809625</wp:posOffset>
            </wp:positionV>
            <wp:extent cx="5626735" cy="1579675"/>
            <wp:effectExtent l="0" t="0" r="0" b="1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44507" cy="15846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7AE97FD8" wp14:editId="6ADA6C77">
            <wp:simplePos x="0" y="0"/>
            <wp:positionH relativeFrom="column">
              <wp:posOffset>-704850</wp:posOffset>
            </wp:positionH>
            <wp:positionV relativeFrom="paragraph">
              <wp:posOffset>-685800</wp:posOffset>
            </wp:positionV>
            <wp:extent cx="1257300" cy="1114425"/>
            <wp:effectExtent l="0" t="0" r="0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64BA3" w:rsidRPr="00064BA3" w:rsidRDefault="00064BA3" w:rsidP="00064BA3"/>
    <w:p w:rsidR="00064BA3" w:rsidRDefault="00064BA3" w:rsidP="00064BA3">
      <w:r>
        <w:rPr>
          <w:noProof/>
          <w:lang w:eastAsia="en-GB"/>
        </w:rPr>
        <w:drawing>
          <wp:anchor distT="0" distB="0" distL="114300" distR="114300" simplePos="0" relativeHeight="251654144" behindDoc="1" locked="0" layoutInCell="1" allowOverlap="1">
            <wp:simplePos x="0" y="0"/>
            <wp:positionH relativeFrom="column">
              <wp:posOffset>152400</wp:posOffset>
            </wp:positionH>
            <wp:positionV relativeFrom="paragraph">
              <wp:posOffset>123190</wp:posOffset>
            </wp:positionV>
            <wp:extent cx="5419725" cy="831633"/>
            <wp:effectExtent l="0" t="0" r="0" b="69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19725" cy="83163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64BA3" w:rsidRDefault="00064BA3" w:rsidP="00064BA3"/>
    <w:p w:rsidR="00064BA3" w:rsidRPr="00064BA3" w:rsidRDefault="00064BA3" w:rsidP="00064BA3"/>
    <w:p w:rsidR="00064BA3" w:rsidRDefault="004E2085" w:rsidP="00064BA3">
      <w:r w:rsidRPr="00C94C9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4010025</wp:posOffset>
                </wp:positionH>
                <wp:positionV relativeFrom="paragraph">
                  <wp:posOffset>156210</wp:posOffset>
                </wp:positionV>
                <wp:extent cx="2057400" cy="2590800"/>
                <wp:effectExtent l="0" t="0" r="19050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2590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4C98" w:rsidRDefault="00C94C98">
                            <w:r>
                              <w:t xml:space="preserve">Key Vocabulary </w:t>
                            </w:r>
                          </w:p>
                          <w:p w:rsidR="00C94C98" w:rsidRDefault="004E2085">
                            <w:r>
                              <w:t xml:space="preserve">What do I </w:t>
                            </w:r>
                            <w:r w:rsidRPr="004E2085">
                              <w:rPr>
                                <w:b/>
                              </w:rPr>
                              <w:t>add</w:t>
                            </w:r>
                            <w:r>
                              <w:t xml:space="preserve"> to 3 to make 7?</w:t>
                            </w:r>
                          </w:p>
                          <w:p w:rsidR="004E2085" w:rsidRDefault="004E2085">
                            <w:r>
                              <w:t xml:space="preserve">What is 10 </w:t>
                            </w:r>
                            <w:r w:rsidRPr="004E2085">
                              <w:rPr>
                                <w:b/>
                              </w:rPr>
                              <w:t>take away</w:t>
                            </w:r>
                            <w:r>
                              <w:t xml:space="preserve"> 5?</w:t>
                            </w:r>
                          </w:p>
                          <w:p w:rsidR="004E2085" w:rsidRDefault="004E2085">
                            <w:r>
                              <w:t xml:space="preserve">What is 4 </w:t>
                            </w:r>
                            <w:r w:rsidRPr="004E2085">
                              <w:rPr>
                                <w:b/>
                              </w:rPr>
                              <w:t>less than</w:t>
                            </w:r>
                            <w:r>
                              <w:t xml:space="preserve"> 6?</w:t>
                            </w:r>
                          </w:p>
                          <w:p w:rsidR="004E2085" w:rsidRDefault="004E2085">
                            <w:r>
                              <w:t xml:space="preserve">How many </w:t>
                            </w:r>
                            <w:r w:rsidRPr="004E2085">
                              <w:rPr>
                                <w:b/>
                              </w:rPr>
                              <w:t>more than</w:t>
                            </w:r>
                            <w:r>
                              <w:t xml:space="preserve"> 1 is 8? </w:t>
                            </w:r>
                          </w:p>
                          <w:p w:rsidR="004E2085" w:rsidRDefault="004E2085">
                            <w:r>
                              <w:t xml:space="preserve">What is the </w:t>
                            </w:r>
                            <w:r w:rsidRPr="004E2085">
                              <w:rPr>
                                <w:b/>
                              </w:rPr>
                              <w:t>difference</w:t>
                            </w:r>
                            <w:r>
                              <w:t xml:space="preserve"> between 2 and 9?</w:t>
                            </w:r>
                          </w:p>
                          <w:p w:rsidR="004E2085" w:rsidRDefault="004E2085">
                            <w:r>
                              <w:t xml:space="preserve">What is the </w:t>
                            </w:r>
                            <w:r w:rsidRPr="004E2085">
                              <w:rPr>
                                <w:b/>
                              </w:rPr>
                              <w:t>total</w:t>
                            </w:r>
                            <w:r>
                              <w:t xml:space="preserve"> of 4 and 5?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15.75pt;margin-top:12.3pt;width:162pt;height:20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">
                <v:textbox>
                  <w:txbxContent>
                    <w:p w:rsidR="00C94C98" w:rsidRDefault="00C94C98">
                      <w:r>
                        <w:t xml:space="preserve">Key Vocabulary </w:t>
                      </w:r>
                    </w:p>
                    <w:p w:rsidR="00C94C98" w:rsidRDefault="004E2085">
                      <w:r>
                        <w:t xml:space="preserve">What do I </w:t>
                      </w:r>
                      <w:r w:rsidRPr="004E2085">
                        <w:rPr>
                          <w:b/>
                        </w:rPr>
                        <w:t>add</w:t>
                      </w:r>
                      <w:r>
                        <w:t xml:space="preserve"> to 3 to make 7?</w:t>
                      </w:r>
                    </w:p>
                    <w:p w:rsidR="004E2085" w:rsidRDefault="004E2085">
                      <w:r>
                        <w:t xml:space="preserve">What is 10 </w:t>
                      </w:r>
                      <w:r w:rsidRPr="004E2085">
                        <w:rPr>
                          <w:b/>
                        </w:rPr>
                        <w:t>take away</w:t>
                      </w:r>
                      <w:r>
                        <w:t xml:space="preserve"> 5?</w:t>
                      </w:r>
                    </w:p>
                    <w:p w:rsidR="004E2085" w:rsidRDefault="004E2085">
                      <w:r>
                        <w:t xml:space="preserve">What is 4 </w:t>
                      </w:r>
                      <w:r w:rsidRPr="004E2085">
                        <w:rPr>
                          <w:b/>
                        </w:rPr>
                        <w:t>less than</w:t>
                      </w:r>
                      <w:r>
                        <w:t xml:space="preserve"> 6?</w:t>
                      </w:r>
                    </w:p>
                    <w:p w:rsidR="004E2085" w:rsidRDefault="004E2085">
                      <w:r>
                        <w:t xml:space="preserve">How many </w:t>
                      </w:r>
                      <w:r w:rsidRPr="004E2085">
                        <w:rPr>
                          <w:b/>
                        </w:rPr>
                        <w:t>more than</w:t>
                      </w:r>
                      <w:r>
                        <w:t xml:space="preserve"> 1 is 8? </w:t>
                      </w:r>
                    </w:p>
                    <w:p w:rsidR="004E2085" w:rsidRDefault="004E2085">
                      <w:r>
                        <w:t xml:space="preserve">What is the </w:t>
                      </w:r>
                      <w:r w:rsidRPr="004E2085">
                        <w:rPr>
                          <w:b/>
                        </w:rPr>
                        <w:t>difference</w:t>
                      </w:r>
                      <w:r>
                        <w:t xml:space="preserve"> between 2 and 9?</w:t>
                      </w:r>
                    </w:p>
                    <w:p w:rsidR="004E2085" w:rsidRDefault="004E2085">
                      <w:r>
                        <w:t xml:space="preserve">What is the </w:t>
                      </w:r>
                      <w:r w:rsidRPr="004E2085">
                        <w:rPr>
                          <w:b/>
                        </w:rPr>
                        <w:t>total</w:t>
                      </w:r>
                      <w:r>
                        <w:t xml:space="preserve"> of 4 and 5?</w:t>
                      </w:r>
                    </w:p>
                  </w:txbxContent>
                </v:textbox>
              </v:shape>
            </w:pict>
          </mc:Fallback>
        </mc:AlternateContent>
      </w:r>
    </w:p>
    <w:p w:rsidR="00064BA3" w:rsidRDefault="00064BA3" w:rsidP="00064BA3">
      <w:r>
        <w:rPr>
          <w:noProof/>
          <w:lang w:eastAsia="en-GB"/>
        </w:rPr>
        <w:drawing>
          <wp:inline distT="0" distB="0" distL="0" distR="0" wp14:anchorId="490D0F30" wp14:editId="1D9CC137">
            <wp:extent cx="3400650" cy="2181225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412448" cy="2188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94C98" w:rsidRPr="00C94C98">
        <w:rPr>
          <w:noProof/>
          <w:lang w:eastAsia="en-GB"/>
        </w:rPr>
        <w:t xml:space="preserve"> </w:t>
      </w:r>
    </w:p>
    <w:p w:rsidR="00064BA3" w:rsidRDefault="00064BA3" w:rsidP="00064BA3"/>
    <w:p w:rsidR="004E2085" w:rsidRDefault="004E2085" w:rsidP="00064BA3">
      <w:pPr>
        <w:rPr>
          <w:b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95250</wp:posOffset>
            </wp:positionH>
            <wp:positionV relativeFrom="paragraph">
              <wp:posOffset>5080</wp:posOffset>
            </wp:positionV>
            <wp:extent cx="5731510" cy="501650"/>
            <wp:effectExtent l="0" t="0" r="254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01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E2085" w:rsidRDefault="004E2085" w:rsidP="00064BA3">
      <w:pPr>
        <w:rPr>
          <w:b/>
          <w:u w:val="single"/>
        </w:rPr>
      </w:pPr>
    </w:p>
    <w:p w:rsidR="00064BA3" w:rsidRPr="00064BA3" w:rsidRDefault="00064BA3" w:rsidP="00064BA3">
      <w:pPr>
        <w:rPr>
          <w:b/>
          <w:u w:val="single"/>
        </w:rPr>
      </w:pPr>
      <w:r w:rsidRPr="00064BA3">
        <w:rPr>
          <w:b/>
          <w:u w:val="single"/>
        </w:rPr>
        <w:t>Top Tips</w:t>
      </w:r>
    </w:p>
    <w:p w:rsidR="00064BA3" w:rsidRPr="00064BA3" w:rsidRDefault="00064BA3" w:rsidP="00064BA3">
      <w:pPr>
        <w:numPr>
          <w:ilvl w:val="0"/>
          <w:numId w:val="1"/>
        </w:numPr>
        <w:ind w:left="360"/>
        <w:contextualSpacing/>
      </w:pPr>
      <w:r w:rsidRPr="00064BA3">
        <w:t xml:space="preserve">The secret to success is practising </w:t>
      </w:r>
      <w:r w:rsidRPr="00064BA3">
        <w:rPr>
          <w:b/>
        </w:rPr>
        <w:t xml:space="preserve">little </w:t>
      </w:r>
      <w:r w:rsidRPr="00064BA3">
        <w:t>and</w:t>
      </w:r>
      <w:r w:rsidRPr="00064BA3">
        <w:rPr>
          <w:b/>
        </w:rPr>
        <w:t xml:space="preserve"> often. </w:t>
      </w:r>
      <w:r w:rsidRPr="00064BA3">
        <w:t xml:space="preserve">Use time wisely. Can you practise these KIRFs whilst walking to school or during a car journey? You do not need to practise them all at once: perhaps you could have a fact of the day. </w:t>
      </w:r>
    </w:p>
    <w:p w:rsidR="00064BA3" w:rsidRPr="00064BA3" w:rsidRDefault="00064BA3" w:rsidP="00064BA3">
      <w:pPr>
        <w:numPr>
          <w:ilvl w:val="0"/>
          <w:numId w:val="1"/>
        </w:numPr>
        <w:ind w:left="360"/>
        <w:contextualSpacing/>
      </w:pPr>
      <w:r w:rsidRPr="00064BA3">
        <w:t>Use what you alre</w:t>
      </w:r>
      <w:r>
        <w:t>ady know- use number bonds to 5 (e.g. 2 + 3 = 5</w:t>
      </w:r>
      <w:r w:rsidRPr="00064BA3">
        <w:t xml:space="preserve">) to work out related number bonds to </w:t>
      </w:r>
      <w:r>
        <w:t>10 (e.g. 4 + 6 = 1</w:t>
      </w:r>
      <w:r w:rsidRPr="00064BA3">
        <w:t>0).</w:t>
      </w:r>
    </w:p>
    <w:p w:rsidR="00064BA3" w:rsidRPr="00064BA3" w:rsidRDefault="00064BA3" w:rsidP="00064BA3">
      <w:pPr>
        <w:numPr>
          <w:ilvl w:val="0"/>
          <w:numId w:val="1"/>
        </w:numPr>
        <w:ind w:left="360"/>
        <w:contextualSpacing/>
      </w:pPr>
      <w:r w:rsidRPr="00064BA3">
        <w:t>Use practical resources to consider the bonds in a practical</w:t>
      </w:r>
      <w:r>
        <w:t xml:space="preserve"> way. E.g. Make collections of 1</w:t>
      </w:r>
      <w:r w:rsidRPr="00064BA3">
        <w:t>0 objects. Ask questions</w:t>
      </w:r>
      <w:r>
        <w:t xml:space="preserve"> such as, ‘How many more acorns would I need to make 1</w:t>
      </w:r>
      <w:r w:rsidRPr="00064BA3">
        <w:t xml:space="preserve">0?’ </w:t>
      </w:r>
    </w:p>
    <w:p w:rsidR="00064BA3" w:rsidRPr="00064BA3" w:rsidRDefault="00064BA3" w:rsidP="00064BA3">
      <w:pPr>
        <w:numPr>
          <w:ilvl w:val="0"/>
          <w:numId w:val="1"/>
        </w:numPr>
        <w:ind w:left="360"/>
        <w:contextualSpacing/>
      </w:pPr>
      <w:r w:rsidRPr="00064BA3">
        <w:t>Look at the patterns with both objects and numbers. E.g. as one number increases the other one decreases.</w:t>
      </w:r>
    </w:p>
    <w:p w:rsidR="00064BA3" w:rsidRPr="00064BA3" w:rsidRDefault="00064BA3" w:rsidP="00064BA3">
      <w:pPr>
        <w:numPr>
          <w:ilvl w:val="0"/>
          <w:numId w:val="1"/>
        </w:numPr>
        <w:ind w:left="360"/>
        <w:contextualSpacing/>
      </w:pPr>
      <w:r w:rsidRPr="00064BA3">
        <w:t>Make a poster - your child could make a poster showin</w:t>
      </w:r>
      <w:r>
        <w:t>g the different ways of making 1</w:t>
      </w:r>
      <w:r w:rsidRPr="00064BA3">
        <w:t xml:space="preserve">0. </w:t>
      </w:r>
    </w:p>
    <w:p w:rsidR="00064BA3" w:rsidRPr="00064BA3" w:rsidRDefault="00064BA3" w:rsidP="00064BA3">
      <w:pPr>
        <w:numPr>
          <w:ilvl w:val="0"/>
          <w:numId w:val="1"/>
        </w:numPr>
        <w:ind w:left="360"/>
        <w:contextualSpacing/>
      </w:pPr>
      <w:r w:rsidRPr="00064BA3">
        <w:t xml:space="preserve">Practise with the numbers in order and chosen randomly-remember the aim is for the child to be able to respond immediately. </w:t>
      </w:r>
    </w:p>
    <w:p w:rsidR="00064BA3" w:rsidRPr="00064BA3" w:rsidRDefault="00064BA3" w:rsidP="00064BA3">
      <w:pPr>
        <w:numPr>
          <w:ilvl w:val="0"/>
          <w:numId w:val="1"/>
        </w:numPr>
        <w:ind w:left="360"/>
        <w:contextualSpacing/>
      </w:pPr>
      <w:r w:rsidRPr="00064BA3">
        <w:t xml:space="preserve">Play games- your child can play number bond pairs online at </w:t>
      </w:r>
      <w:hyperlink r:id="rId15" w:history="1">
        <w:r w:rsidRPr="00064BA3">
          <w:rPr>
            <w:color w:val="0000FF" w:themeColor="hyperlink"/>
            <w:u w:val="single"/>
          </w:rPr>
          <w:t>www.conkermaths.com</w:t>
        </w:r>
      </w:hyperlink>
      <w:r w:rsidRPr="00064BA3">
        <w:t xml:space="preserve"> and then see how many questions they can answer in just one minute.</w:t>
      </w:r>
    </w:p>
    <w:p w:rsidR="004D2D39" w:rsidRDefault="004D2D39" w:rsidP="00064BA3"/>
    <w:p w:rsidR="00064BA3" w:rsidRDefault="00064BA3" w:rsidP="00064BA3"/>
    <w:p w:rsidR="00064BA3" w:rsidRPr="00064BA3" w:rsidRDefault="00064BA3" w:rsidP="00064BA3">
      <w:pPr>
        <w:rPr>
          <w:b/>
          <w:sz w:val="28"/>
          <w:szCs w:val="28"/>
          <w:u w:val="single"/>
        </w:rPr>
      </w:pPr>
      <w:r w:rsidRPr="00064BA3">
        <w:rPr>
          <w:b/>
          <w:sz w:val="28"/>
          <w:szCs w:val="28"/>
          <w:u w:val="single"/>
        </w:rPr>
        <w:lastRenderedPageBreak/>
        <w:t>Make it real!</w:t>
      </w:r>
    </w:p>
    <w:p w:rsidR="00064BA3" w:rsidRPr="00064BA3" w:rsidRDefault="00064BA3" w:rsidP="00064BA3">
      <w:pPr>
        <w:tabs>
          <w:tab w:val="left" w:pos="1005"/>
        </w:tabs>
        <w:rPr>
          <w:b/>
          <w:sz w:val="28"/>
          <w:szCs w:val="28"/>
          <w:u w:val="single"/>
        </w:rPr>
      </w:pPr>
      <w:r w:rsidRPr="00064BA3">
        <w:rPr>
          <w:noProof/>
          <w:lang w:eastAsia="en-GB"/>
        </w:rPr>
        <w:drawing>
          <wp:anchor distT="0" distB="0" distL="114300" distR="114300" simplePos="0" relativeHeight="251655168" behindDoc="0" locked="0" layoutInCell="1" allowOverlap="1" wp14:anchorId="62B1EB41" wp14:editId="5E9B0716">
            <wp:simplePos x="0" y="0"/>
            <wp:positionH relativeFrom="column">
              <wp:posOffset>0</wp:posOffset>
            </wp:positionH>
            <wp:positionV relativeFrom="paragraph">
              <wp:posOffset>375920</wp:posOffset>
            </wp:positionV>
            <wp:extent cx="962025" cy="914400"/>
            <wp:effectExtent l="0" t="0" r="9525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64BA3" w:rsidRPr="00064BA3" w:rsidRDefault="00064BA3" w:rsidP="00064BA3">
      <w:pPr>
        <w:tabs>
          <w:tab w:val="left" w:pos="1005"/>
        </w:tabs>
        <w:spacing w:after="0"/>
        <w:rPr>
          <w:b/>
          <w:sz w:val="24"/>
          <w:szCs w:val="28"/>
        </w:rPr>
      </w:pPr>
      <w:r w:rsidRPr="00064BA3">
        <w:rPr>
          <w:b/>
          <w:sz w:val="24"/>
          <w:szCs w:val="28"/>
        </w:rPr>
        <w:t>There ar</w:t>
      </w:r>
      <w:r>
        <w:rPr>
          <w:b/>
          <w:sz w:val="24"/>
          <w:szCs w:val="28"/>
        </w:rPr>
        <w:t>e 7 ladybirds on the leaf. Two</w:t>
      </w:r>
      <w:r w:rsidRPr="00064BA3">
        <w:rPr>
          <w:b/>
          <w:sz w:val="24"/>
          <w:szCs w:val="28"/>
        </w:rPr>
        <w:t xml:space="preserve"> fly away, how many are left?</w:t>
      </w:r>
    </w:p>
    <w:p w:rsidR="00064BA3" w:rsidRPr="00064BA3" w:rsidRDefault="00064BA3" w:rsidP="00064BA3">
      <w:pPr>
        <w:tabs>
          <w:tab w:val="left" w:pos="1005"/>
        </w:tabs>
        <w:spacing w:after="0"/>
        <w:rPr>
          <w:b/>
          <w:i/>
          <w:color w:val="548DD4" w:themeColor="text2" w:themeTint="99"/>
          <w:sz w:val="24"/>
          <w:szCs w:val="28"/>
        </w:rPr>
      </w:pPr>
      <w:r w:rsidRPr="00064BA3">
        <w:rPr>
          <w:b/>
          <w:i/>
          <w:color w:val="548DD4" w:themeColor="text2" w:themeTint="99"/>
          <w:sz w:val="24"/>
          <w:szCs w:val="28"/>
        </w:rPr>
        <w:t>5 ladybirds!</w:t>
      </w:r>
    </w:p>
    <w:p w:rsidR="00064BA3" w:rsidRPr="00064BA3" w:rsidRDefault="00064BA3" w:rsidP="00064BA3">
      <w:pPr>
        <w:tabs>
          <w:tab w:val="left" w:pos="1005"/>
        </w:tabs>
        <w:spacing w:after="0"/>
        <w:rPr>
          <w:b/>
          <w:i/>
          <w:color w:val="548DD4" w:themeColor="text2" w:themeTint="99"/>
          <w:sz w:val="24"/>
          <w:szCs w:val="28"/>
        </w:rPr>
      </w:pPr>
      <w:r w:rsidRPr="00064BA3">
        <w:rPr>
          <w:b/>
          <w:i/>
          <w:color w:val="548DD4" w:themeColor="text2" w:themeTint="99"/>
          <w:sz w:val="24"/>
          <w:szCs w:val="28"/>
        </w:rPr>
        <w:t>How do you know?</w:t>
      </w:r>
    </w:p>
    <w:p w:rsidR="00064BA3" w:rsidRPr="00064BA3" w:rsidRDefault="00C94C98" w:rsidP="00064BA3">
      <w:pPr>
        <w:tabs>
          <w:tab w:val="left" w:pos="1005"/>
        </w:tabs>
        <w:spacing w:after="0"/>
        <w:rPr>
          <w:b/>
          <w:i/>
          <w:color w:val="548DD4" w:themeColor="text2" w:themeTint="99"/>
          <w:sz w:val="24"/>
          <w:szCs w:val="28"/>
        </w:rPr>
      </w:pPr>
      <w:r>
        <w:rPr>
          <w:b/>
          <w:i/>
          <w:color w:val="548DD4" w:themeColor="text2" w:themeTint="99"/>
          <w:sz w:val="24"/>
          <w:szCs w:val="28"/>
        </w:rPr>
        <w:t>Well, 2</w:t>
      </w:r>
      <w:r w:rsidR="00064BA3" w:rsidRPr="00064BA3">
        <w:rPr>
          <w:b/>
          <w:i/>
          <w:color w:val="548DD4" w:themeColor="text2" w:themeTint="99"/>
          <w:sz w:val="24"/>
          <w:szCs w:val="28"/>
        </w:rPr>
        <w:t xml:space="preserve"> add 5 make</w:t>
      </w:r>
      <w:r>
        <w:rPr>
          <w:b/>
          <w:i/>
          <w:color w:val="548DD4" w:themeColor="text2" w:themeTint="99"/>
          <w:sz w:val="24"/>
          <w:szCs w:val="28"/>
        </w:rPr>
        <w:t>s 7</w:t>
      </w:r>
      <w:r w:rsidR="00064BA3" w:rsidRPr="00064BA3">
        <w:rPr>
          <w:b/>
          <w:i/>
          <w:color w:val="548DD4" w:themeColor="text2" w:themeTint="99"/>
          <w:sz w:val="24"/>
          <w:szCs w:val="28"/>
        </w:rPr>
        <w:t>.</w:t>
      </w:r>
    </w:p>
    <w:p w:rsidR="00064BA3" w:rsidRPr="00064BA3" w:rsidRDefault="00064BA3" w:rsidP="00064BA3">
      <w:pPr>
        <w:tabs>
          <w:tab w:val="left" w:pos="1005"/>
        </w:tabs>
        <w:rPr>
          <w:b/>
          <w:sz w:val="24"/>
          <w:szCs w:val="28"/>
        </w:rPr>
      </w:pPr>
      <w:r w:rsidRPr="00064BA3">
        <w:rPr>
          <w:noProof/>
          <w:lang w:eastAsia="en-GB"/>
        </w:rPr>
        <w:drawing>
          <wp:anchor distT="0" distB="0" distL="114300" distR="114300" simplePos="0" relativeHeight="251656192" behindDoc="1" locked="0" layoutInCell="1" allowOverlap="1" wp14:anchorId="7C6BB519" wp14:editId="4B0F85AE">
            <wp:simplePos x="0" y="0"/>
            <wp:positionH relativeFrom="column">
              <wp:posOffset>4762500</wp:posOffset>
            </wp:positionH>
            <wp:positionV relativeFrom="paragraph">
              <wp:posOffset>191135</wp:posOffset>
            </wp:positionV>
            <wp:extent cx="933450" cy="622300"/>
            <wp:effectExtent l="0" t="0" r="0" b="635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622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64BA3">
        <w:rPr>
          <w:b/>
          <w:sz w:val="28"/>
          <w:szCs w:val="28"/>
          <w:u w:val="single"/>
        </w:rPr>
        <w:br w:type="textWrapping" w:clear="all"/>
      </w:r>
      <w:r w:rsidR="00C94C98">
        <w:rPr>
          <w:b/>
          <w:sz w:val="24"/>
          <w:szCs w:val="28"/>
        </w:rPr>
        <w:t>I have 2</w:t>
      </w:r>
      <w:r w:rsidRPr="00064BA3">
        <w:rPr>
          <w:b/>
          <w:sz w:val="24"/>
          <w:szCs w:val="28"/>
        </w:rPr>
        <w:t xml:space="preserve"> pence in my purse. Ho</w:t>
      </w:r>
      <w:r w:rsidR="00C94C98">
        <w:rPr>
          <w:b/>
          <w:sz w:val="24"/>
          <w:szCs w:val="28"/>
        </w:rPr>
        <w:t>w much more do I need to make 9</w:t>
      </w:r>
      <w:r w:rsidRPr="00064BA3">
        <w:rPr>
          <w:b/>
          <w:sz w:val="24"/>
          <w:szCs w:val="28"/>
        </w:rPr>
        <w:t>p?</w:t>
      </w:r>
      <w:r w:rsidRPr="00064BA3">
        <w:rPr>
          <w:b/>
          <w:noProof/>
          <w:lang w:eastAsia="en-GB"/>
        </w:rPr>
        <w:t xml:space="preserve"> </w:t>
      </w:r>
    </w:p>
    <w:p w:rsidR="00064BA3" w:rsidRPr="00064BA3" w:rsidRDefault="00C94C98" w:rsidP="00064BA3">
      <w:pPr>
        <w:tabs>
          <w:tab w:val="left" w:pos="1005"/>
        </w:tabs>
        <w:rPr>
          <w:b/>
          <w:i/>
          <w:color w:val="548DD4" w:themeColor="text2" w:themeTint="99"/>
          <w:sz w:val="24"/>
          <w:szCs w:val="28"/>
        </w:rPr>
      </w:pPr>
      <w:r>
        <w:rPr>
          <w:b/>
          <w:i/>
          <w:color w:val="548DD4" w:themeColor="text2" w:themeTint="99"/>
          <w:sz w:val="24"/>
          <w:szCs w:val="28"/>
        </w:rPr>
        <w:t xml:space="preserve">7p! Why? Because the difference between 9 pence and 2 pence is 7 pence. </w:t>
      </w:r>
      <w:r w:rsidR="00064BA3" w:rsidRPr="00064BA3">
        <w:rPr>
          <w:b/>
          <w:i/>
          <w:color w:val="548DD4" w:themeColor="text2" w:themeTint="99"/>
          <w:sz w:val="24"/>
          <w:szCs w:val="28"/>
        </w:rPr>
        <w:t xml:space="preserve"> </w:t>
      </w:r>
    </w:p>
    <w:p w:rsidR="00064BA3" w:rsidRPr="00064BA3" w:rsidRDefault="00064BA3" w:rsidP="00064BA3">
      <w:pPr>
        <w:rPr>
          <w:sz w:val="24"/>
          <w:szCs w:val="28"/>
        </w:rPr>
      </w:pPr>
      <w:r w:rsidRPr="00064BA3">
        <w:rPr>
          <w:noProof/>
          <w:lang w:eastAsia="en-GB"/>
        </w:rPr>
        <w:drawing>
          <wp:anchor distT="0" distB="0" distL="114300" distR="114300" simplePos="0" relativeHeight="251657216" behindDoc="1" locked="0" layoutInCell="1" allowOverlap="1" wp14:anchorId="2D8838F5" wp14:editId="5DFDD330">
            <wp:simplePos x="0" y="0"/>
            <wp:positionH relativeFrom="column">
              <wp:posOffset>0</wp:posOffset>
            </wp:positionH>
            <wp:positionV relativeFrom="paragraph">
              <wp:posOffset>14605</wp:posOffset>
            </wp:positionV>
            <wp:extent cx="2571750" cy="89535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64BA3" w:rsidRPr="00064BA3" w:rsidRDefault="00064BA3" w:rsidP="00064BA3">
      <w:pPr>
        <w:tabs>
          <w:tab w:val="left" w:pos="5115"/>
        </w:tabs>
        <w:rPr>
          <w:sz w:val="24"/>
          <w:szCs w:val="28"/>
        </w:rPr>
      </w:pPr>
      <w:r w:rsidRPr="00064BA3">
        <w:rPr>
          <w:sz w:val="24"/>
          <w:szCs w:val="28"/>
        </w:rPr>
        <w:tab/>
      </w:r>
    </w:p>
    <w:p w:rsidR="00064BA3" w:rsidRPr="00064BA3" w:rsidRDefault="00064BA3" w:rsidP="00064BA3">
      <w:pPr>
        <w:rPr>
          <w:sz w:val="24"/>
          <w:szCs w:val="28"/>
        </w:rPr>
      </w:pPr>
    </w:p>
    <w:p w:rsidR="00064BA3" w:rsidRPr="00064BA3" w:rsidRDefault="00C94C98" w:rsidP="00064BA3">
      <w:pPr>
        <w:rPr>
          <w:sz w:val="24"/>
          <w:szCs w:val="28"/>
        </w:rPr>
      </w:pPr>
      <w:r>
        <w:rPr>
          <w:sz w:val="24"/>
          <w:szCs w:val="28"/>
        </w:rPr>
        <w:t>I have 8 cm of ribbon, I cut off 4</w:t>
      </w:r>
      <w:r w:rsidR="00064BA3" w:rsidRPr="00064BA3">
        <w:rPr>
          <w:sz w:val="24"/>
          <w:szCs w:val="28"/>
        </w:rPr>
        <w:t xml:space="preserve"> centimetres. How much ribbon is left?</w:t>
      </w:r>
    </w:p>
    <w:p w:rsidR="00064BA3" w:rsidRPr="00064BA3" w:rsidRDefault="00C94C98" w:rsidP="00064BA3">
      <w:pPr>
        <w:rPr>
          <w:b/>
          <w:color w:val="548DD4" w:themeColor="text2" w:themeTint="99"/>
          <w:sz w:val="24"/>
          <w:szCs w:val="28"/>
        </w:rPr>
      </w:pPr>
      <w:r>
        <w:rPr>
          <w:b/>
          <w:color w:val="548DD4" w:themeColor="text2" w:themeTint="99"/>
          <w:sz w:val="24"/>
          <w:szCs w:val="28"/>
        </w:rPr>
        <w:t>4 cm! Why? Because 4 add 4 equals 8</w:t>
      </w:r>
      <w:r w:rsidR="00064BA3" w:rsidRPr="00064BA3">
        <w:rPr>
          <w:b/>
          <w:color w:val="548DD4" w:themeColor="text2" w:themeTint="99"/>
          <w:sz w:val="24"/>
          <w:szCs w:val="28"/>
        </w:rPr>
        <w:t xml:space="preserve">. </w:t>
      </w:r>
    </w:p>
    <w:p w:rsidR="00064BA3" w:rsidRPr="00064BA3" w:rsidRDefault="00064BA3" w:rsidP="00064BA3">
      <w:pPr>
        <w:rPr>
          <w:b/>
          <w:sz w:val="28"/>
          <w:szCs w:val="28"/>
          <w:u w:val="single"/>
        </w:rPr>
      </w:pPr>
      <w:r w:rsidRPr="00064BA3">
        <w:rPr>
          <w:b/>
          <w:sz w:val="28"/>
          <w:szCs w:val="28"/>
          <w:u w:val="single"/>
        </w:rPr>
        <w:t>Make it fun!</w:t>
      </w:r>
    </w:p>
    <w:p w:rsidR="00064BA3" w:rsidRPr="00064BA3" w:rsidRDefault="00064BA3" w:rsidP="00064BA3">
      <w:pPr>
        <w:spacing w:after="0" w:line="240" w:lineRule="auto"/>
        <w:rPr>
          <w:b/>
          <w:sz w:val="24"/>
          <w:szCs w:val="28"/>
        </w:rPr>
      </w:pPr>
      <w:r w:rsidRPr="00064BA3">
        <w:rPr>
          <w:b/>
          <w:sz w:val="24"/>
          <w:szCs w:val="28"/>
        </w:rPr>
        <w:t xml:space="preserve">Call out! </w:t>
      </w:r>
    </w:p>
    <w:p w:rsidR="00064BA3" w:rsidRPr="00064BA3" w:rsidRDefault="00064BA3" w:rsidP="00064BA3">
      <w:pPr>
        <w:spacing w:after="0" w:line="240" w:lineRule="auto"/>
        <w:rPr>
          <w:sz w:val="24"/>
          <w:szCs w:val="28"/>
        </w:rPr>
      </w:pPr>
      <w:r w:rsidRPr="00064BA3">
        <w:rPr>
          <w:sz w:val="24"/>
          <w:szCs w:val="28"/>
        </w:rPr>
        <w:t>Play number ping-pong. Start by saying ‘ping’ and the child replies with ‘pong’.</w:t>
      </w:r>
    </w:p>
    <w:p w:rsidR="00064BA3" w:rsidRPr="00064BA3" w:rsidRDefault="00064BA3" w:rsidP="00064BA3">
      <w:pPr>
        <w:spacing w:after="0" w:line="240" w:lineRule="auto"/>
        <w:rPr>
          <w:sz w:val="24"/>
          <w:szCs w:val="28"/>
        </w:rPr>
      </w:pPr>
      <w:r w:rsidRPr="00064BA3">
        <w:rPr>
          <w:sz w:val="24"/>
          <w:szCs w:val="28"/>
        </w:rPr>
        <w:t>Repeat and then convert to numbers i.e. say ‘2’ and they reply ‘18’ (number bonds to 20).</w:t>
      </w:r>
    </w:p>
    <w:p w:rsidR="00064BA3" w:rsidRPr="00064BA3" w:rsidRDefault="00064BA3" w:rsidP="00064BA3">
      <w:pPr>
        <w:spacing w:after="0" w:line="240" w:lineRule="auto"/>
        <w:rPr>
          <w:sz w:val="24"/>
          <w:szCs w:val="28"/>
        </w:rPr>
      </w:pPr>
    </w:p>
    <w:p w:rsidR="00064BA3" w:rsidRPr="00064BA3" w:rsidRDefault="00064BA3" w:rsidP="00064BA3">
      <w:pPr>
        <w:spacing w:after="0" w:line="240" w:lineRule="auto"/>
        <w:rPr>
          <w:b/>
          <w:sz w:val="24"/>
          <w:szCs w:val="28"/>
        </w:rPr>
      </w:pPr>
      <w:r w:rsidRPr="00064BA3">
        <w:rPr>
          <w:b/>
          <w:sz w:val="24"/>
          <w:szCs w:val="28"/>
        </w:rPr>
        <w:t xml:space="preserve">What’s hidden? </w:t>
      </w:r>
    </w:p>
    <w:p w:rsidR="00064BA3" w:rsidRPr="00064BA3" w:rsidRDefault="00C94C98" w:rsidP="00064BA3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>There are 10 beans on this plat</w:t>
      </w:r>
      <w:r w:rsidR="00064BA3" w:rsidRPr="00064BA3">
        <w:rPr>
          <w:sz w:val="24"/>
          <w:szCs w:val="28"/>
        </w:rPr>
        <w:t xml:space="preserve">e, I hide some under a cup- how many have I hidden? </w:t>
      </w:r>
    </w:p>
    <w:p w:rsidR="00064BA3" w:rsidRPr="00064BA3" w:rsidRDefault="00064BA3" w:rsidP="00064BA3">
      <w:pPr>
        <w:spacing w:after="0" w:line="240" w:lineRule="auto"/>
        <w:rPr>
          <w:sz w:val="24"/>
          <w:szCs w:val="28"/>
        </w:rPr>
      </w:pPr>
    </w:p>
    <w:p w:rsidR="00064BA3" w:rsidRPr="00064BA3" w:rsidRDefault="00064BA3" w:rsidP="00064BA3">
      <w:pPr>
        <w:spacing w:after="0" w:line="240" w:lineRule="auto"/>
        <w:rPr>
          <w:b/>
          <w:sz w:val="24"/>
          <w:szCs w:val="28"/>
        </w:rPr>
      </w:pPr>
      <w:r w:rsidRPr="00064BA3">
        <w:rPr>
          <w:b/>
          <w:sz w:val="24"/>
          <w:szCs w:val="28"/>
        </w:rPr>
        <w:t xml:space="preserve">Playing cards (take out the picture cards and use joker as zero) </w:t>
      </w:r>
    </w:p>
    <w:p w:rsidR="00064BA3" w:rsidRPr="00064BA3" w:rsidRDefault="00064BA3" w:rsidP="00064BA3">
      <w:pPr>
        <w:numPr>
          <w:ilvl w:val="0"/>
          <w:numId w:val="2"/>
        </w:numPr>
        <w:spacing w:after="0" w:line="240" w:lineRule="auto"/>
        <w:contextualSpacing/>
        <w:rPr>
          <w:sz w:val="24"/>
          <w:szCs w:val="28"/>
        </w:rPr>
      </w:pPr>
      <w:r w:rsidRPr="00064BA3">
        <w:rPr>
          <w:sz w:val="24"/>
          <w:szCs w:val="28"/>
        </w:rPr>
        <w:t>Play snap by matching the number bonds.</w:t>
      </w:r>
    </w:p>
    <w:p w:rsidR="00064BA3" w:rsidRPr="00064BA3" w:rsidRDefault="00064BA3" w:rsidP="00064BA3">
      <w:pPr>
        <w:numPr>
          <w:ilvl w:val="0"/>
          <w:numId w:val="2"/>
        </w:numPr>
        <w:spacing w:after="0" w:line="240" w:lineRule="auto"/>
        <w:contextualSpacing/>
        <w:rPr>
          <w:sz w:val="24"/>
          <w:szCs w:val="28"/>
        </w:rPr>
      </w:pPr>
      <w:r w:rsidRPr="00064BA3">
        <w:rPr>
          <w:sz w:val="24"/>
          <w:szCs w:val="28"/>
        </w:rPr>
        <w:t>Play the ‘memory game’ to find matching number bonds.</w:t>
      </w:r>
    </w:p>
    <w:p w:rsidR="00C94C98" w:rsidRDefault="00C94C98" w:rsidP="00064BA3">
      <w:pPr>
        <w:spacing w:after="0" w:line="240" w:lineRule="auto"/>
        <w:rPr>
          <w:b/>
          <w:sz w:val="24"/>
          <w:szCs w:val="28"/>
        </w:rPr>
      </w:pPr>
    </w:p>
    <w:p w:rsidR="00064BA3" w:rsidRPr="00064BA3" w:rsidRDefault="00064BA3" w:rsidP="00064BA3">
      <w:pPr>
        <w:spacing w:after="0" w:line="240" w:lineRule="auto"/>
        <w:rPr>
          <w:b/>
          <w:sz w:val="24"/>
          <w:szCs w:val="28"/>
        </w:rPr>
      </w:pPr>
      <w:r w:rsidRPr="00064BA3">
        <w:rPr>
          <w:b/>
          <w:sz w:val="24"/>
          <w:szCs w:val="28"/>
        </w:rPr>
        <w:t>Dominoes</w:t>
      </w:r>
    </w:p>
    <w:p w:rsidR="00064BA3" w:rsidRPr="00064BA3" w:rsidRDefault="00064BA3" w:rsidP="00064BA3">
      <w:pPr>
        <w:spacing w:after="0" w:line="240" w:lineRule="auto"/>
        <w:rPr>
          <w:sz w:val="24"/>
          <w:szCs w:val="28"/>
        </w:rPr>
      </w:pPr>
      <w:r w:rsidRPr="00064BA3">
        <w:rPr>
          <w:sz w:val="24"/>
          <w:szCs w:val="28"/>
        </w:rPr>
        <w:t xml:space="preserve">Connect two dominoes to make the bond. </w:t>
      </w:r>
    </w:p>
    <w:p w:rsidR="00064BA3" w:rsidRPr="00064BA3" w:rsidRDefault="00064BA3" w:rsidP="00064BA3">
      <w:pPr>
        <w:spacing w:after="0" w:line="240" w:lineRule="auto"/>
        <w:rPr>
          <w:sz w:val="24"/>
          <w:szCs w:val="28"/>
        </w:rPr>
      </w:pPr>
    </w:p>
    <w:p w:rsidR="00064BA3" w:rsidRPr="00064BA3" w:rsidRDefault="00064BA3" w:rsidP="00064BA3">
      <w:pPr>
        <w:spacing w:after="0" w:line="240" w:lineRule="auto"/>
        <w:rPr>
          <w:b/>
          <w:sz w:val="24"/>
          <w:szCs w:val="28"/>
        </w:rPr>
      </w:pPr>
      <w:r w:rsidRPr="00064BA3">
        <w:rPr>
          <w:b/>
          <w:sz w:val="24"/>
          <w:szCs w:val="28"/>
        </w:rPr>
        <w:t>Songs and rhymes</w:t>
      </w:r>
    </w:p>
    <w:p w:rsidR="00064BA3" w:rsidRPr="00064BA3" w:rsidRDefault="00C94C98" w:rsidP="00064BA3">
      <w:pPr>
        <w:spacing w:after="0" w:line="240" w:lineRule="auto"/>
        <w:rPr>
          <w:b/>
          <w:sz w:val="24"/>
          <w:szCs w:val="28"/>
        </w:rPr>
      </w:pPr>
      <w:r>
        <w:rPr>
          <w:b/>
          <w:sz w:val="24"/>
          <w:szCs w:val="28"/>
        </w:rPr>
        <w:t>E.g. 10 speckled frogs, 10 green bottles, 1</w:t>
      </w:r>
      <w:r w:rsidR="00064BA3" w:rsidRPr="00064BA3">
        <w:rPr>
          <w:b/>
          <w:sz w:val="24"/>
          <w:szCs w:val="28"/>
        </w:rPr>
        <w:t>0 in a bed</w:t>
      </w:r>
    </w:p>
    <w:p w:rsidR="00064BA3" w:rsidRPr="00064BA3" w:rsidRDefault="00064BA3" w:rsidP="00064BA3">
      <w:pPr>
        <w:spacing w:after="0" w:line="240" w:lineRule="auto"/>
        <w:rPr>
          <w:b/>
          <w:sz w:val="24"/>
          <w:szCs w:val="28"/>
        </w:rPr>
      </w:pPr>
    </w:p>
    <w:p w:rsidR="00064BA3" w:rsidRPr="00064BA3" w:rsidRDefault="00064BA3" w:rsidP="00064BA3">
      <w:pPr>
        <w:spacing w:after="0" w:line="240" w:lineRule="auto"/>
        <w:rPr>
          <w:sz w:val="24"/>
          <w:szCs w:val="28"/>
        </w:rPr>
      </w:pPr>
      <w:r w:rsidRPr="00064BA3">
        <w:rPr>
          <w:b/>
          <w:sz w:val="24"/>
          <w:szCs w:val="28"/>
        </w:rPr>
        <w:t xml:space="preserve">Timed games </w:t>
      </w:r>
      <w:r w:rsidRPr="00064BA3">
        <w:rPr>
          <w:sz w:val="24"/>
          <w:szCs w:val="28"/>
        </w:rPr>
        <w:t>(important that if you do this, the child understands the importance of focusing on the improvement that they are making).</w:t>
      </w:r>
    </w:p>
    <w:p w:rsidR="00064BA3" w:rsidRPr="00064BA3" w:rsidRDefault="00064BA3" w:rsidP="00064BA3">
      <w:pPr>
        <w:spacing w:after="0" w:line="240" w:lineRule="auto"/>
        <w:rPr>
          <w:sz w:val="24"/>
          <w:szCs w:val="28"/>
        </w:rPr>
      </w:pPr>
      <w:r w:rsidRPr="00064BA3">
        <w:rPr>
          <w:sz w:val="24"/>
          <w:szCs w:val="28"/>
        </w:rPr>
        <w:t>How many questions can you answer in 2 minutes? Can you beat your own record?</w:t>
      </w:r>
    </w:p>
    <w:p w:rsidR="00064BA3" w:rsidRPr="00064BA3" w:rsidRDefault="00064BA3" w:rsidP="00064BA3"/>
    <w:sectPr w:rsidR="00064BA3" w:rsidRPr="00064B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2640" w:rsidRDefault="00672640" w:rsidP="00064BA3">
      <w:pPr>
        <w:spacing w:after="0" w:line="240" w:lineRule="auto"/>
      </w:pPr>
      <w:r>
        <w:separator/>
      </w:r>
    </w:p>
  </w:endnote>
  <w:endnote w:type="continuationSeparator" w:id="0">
    <w:p w:rsidR="00672640" w:rsidRDefault="00672640" w:rsidP="00064B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2640" w:rsidRDefault="00672640" w:rsidP="00064BA3">
      <w:pPr>
        <w:spacing w:after="0" w:line="240" w:lineRule="auto"/>
      </w:pPr>
      <w:r>
        <w:separator/>
      </w:r>
    </w:p>
  </w:footnote>
  <w:footnote w:type="continuationSeparator" w:id="0">
    <w:p w:rsidR="00672640" w:rsidRDefault="00672640" w:rsidP="00064B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D58BE"/>
    <w:multiLevelType w:val="hybridMultilevel"/>
    <w:tmpl w:val="87D68B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7F871E0"/>
    <w:multiLevelType w:val="hybridMultilevel"/>
    <w:tmpl w:val="FF3082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4BA3"/>
    <w:rsid w:val="00064BA3"/>
    <w:rsid w:val="004D2D39"/>
    <w:rsid w:val="004E2085"/>
    <w:rsid w:val="005D2A08"/>
    <w:rsid w:val="00672640"/>
    <w:rsid w:val="00817E5D"/>
    <w:rsid w:val="00C94C98"/>
    <w:rsid w:val="00CC0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97A9B0E-82EE-4C1D-BF7C-FD142A0D3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64B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4BA3"/>
  </w:style>
  <w:style w:type="paragraph" w:styleId="Footer">
    <w:name w:val="footer"/>
    <w:basedOn w:val="Normal"/>
    <w:link w:val="FooterChar"/>
    <w:uiPriority w:val="99"/>
    <w:unhideWhenUsed/>
    <w:rsid w:val="00064B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4B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8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hyperlink" Target="http://www.conkermaths.com" TargetMode="External"/><Relationship Id="rId10" Type="http://schemas.openxmlformats.org/officeDocument/2006/relationships/image" Target="media/image1.png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1" ma:contentTypeDescription="Create a new document." ma:contentTypeScope="" ma:versionID="0aac2b6b7a29f39bd20733b5de126146">
  <xsd:schema xmlns:xsd="http://www.w3.org/2001/XMLSchema" xmlns:xs="http://www.w3.org/2001/XMLSchema" xmlns:p="http://schemas.microsoft.com/office/2006/metadata/properties" xmlns:ns2="2a5f1dcc-0833-4cfd-bcad-ab37e0f36cdd" targetNamespace="http://schemas.microsoft.com/office/2006/metadata/properties" ma:root="true" ma:fieldsID="83e644ecbfe930ae300dcbe75dffbc0d" ns2:_="">
    <xsd:import namespace="2a5f1dcc-0833-4cfd-bcad-ab37e0f36c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8ED28D0-5768-4BD0-A5C2-EA860DB6CD47}">
  <ds:schemaRefs>
    <ds:schemaRef ds:uri="http://purl.org/dc/terms/"/>
    <ds:schemaRef ds:uri="http://schemas.openxmlformats.org/package/2006/metadata/core-properties"/>
    <ds:schemaRef ds:uri="2a5f1dcc-0833-4cfd-bcad-ab37e0f36cdd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2022A353-ECF8-455E-A9B1-C8157A0786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90AEF68-5BDD-4E69-BF58-9C381C5742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3EC18B46</Template>
  <TotalTime>1</TotalTime>
  <Pages>2</Pages>
  <Words>338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CE Primary School</Company>
  <LinksUpToDate>false</LinksUpToDate>
  <CharactersWithSpaces>2261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Baines</dc:creator>
  <cp:keywords/>
  <dc:description/>
  <cp:lastModifiedBy>L. Grigulis</cp:lastModifiedBy>
  <cp:revision>2</cp:revision>
  <dcterms:created xsi:type="dcterms:W3CDTF">2022-05-24T15:43:00Z</dcterms:created>
  <dcterms:modified xsi:type="dcterms:W3CDTF">2022-05-24T15:43:00Z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Order">
    <vt:r8>268600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</Properties>
</file>