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0E1" w:rsidRDefault="008670E1" w:rsidP="008670E1">
      <w:pPr>
        <w:tabs>
          <w:tab w:val="left" w:pos="151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5712" behindDoc="1" locked="0" layoutInCell="1" allowOverlap="1" wp14:anchorId="28CEE01F" wp14:editId="2378D4C3">
            <wp:simplePos x="0" y="0"/>
            <wp:positionH relativeFrom="column">
              <wp:posOffset>-542925</wp:posOffset>
            </wp:positionH>
            <wp:positionV relativeFrom="paragraph">
              <wp:posOffset>192405</wp:posOffset>
            </wp:positionV>
            <wp:extent cx="1228725" cy="108902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20955</wp:posOffset>
            </wp:positionV>
            <wp:extent cx="5476875" cy="154622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8670E1" w:rsidRPr="008670E1" w:rsidRDefault="008670E1" w:rsidP="008670E1"/>
    <w:p w:rsidR="008670E1" w:rsidRPr="008670E1" w:rsidRDefault="008670E1" w:rsidP="008670E1"/>
    <w:p w:rsidR="008670E1" w:rsidRPr="008670E1" w:rsidRDefault="008670E1" w:rsidP="008670E1"/>
    <w:p w:rsidR="008670E1" w:rsidRDefault="00A4185F" w:rsidP="008670E1"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262255</wp:posOffset>
            </wp:positionV>
            <wp:extent cx="5693410" cy="852813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3410" cy="852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0E1" w:rsidRDefault="008670E1" w:rsidP="008670E1"/>
    <w:p w:rsidR="00A4185F" w:rsidRDefault="00A4185F" w:rsidP="008670E1"/>
    <w:p w:rsidR="00A4185F" w:rsidRPr="00A4185F" w:rsidRDefault="00A4185F" w:rsidP="00A4185F">
      <w:pPr>
        <w:rPr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359410</wp:posOffset>
                </wp:positionV>
                <wp:extent cx="2360930" cy="21526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A4185F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and 4?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12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>
                              <w:rPr>
                                <w:color w:val="FF0000"/>
                              </w:rPr>
                              <w:t xml:space="preserve"> 4 can you make out of 44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? </w:t>
                            </w:r>
                          </w:p>
                          <w:p w:rsidR="00A4185F" w:rsidRDefault="00A418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75pt;margin-top:28.3pt;width:185.9pt;height:169.5pt;z-index:2516439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" strokecolor="red">
                <v:textbox>
                  <w:txbxContent>
                    <w:p w:rsidR="00A4185F" w:rsidRPr="00A4185F" w:rsidRDefault="00A4185F" w:rsidP="00A4185F">
                      <w:pPr>
                        <w:rPr>
                          <w:color w:val="FF0000"/>
                          <w:u w:val="single"/>
                        </w:rPr>
                      </w:pPr>
                      <w:r w:rsidRPr="00A4185F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 xml:space="preserve">is </w:t>
                      </w:r>
                      <w:proofErr w:type="gramStart"/>
                      <w:r>
                        <w:rPr>
                          <w:color w:val="FF0000"/>
                        </w:rPr>
                        <w:t>4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multiplied</w:t>
                      </w:r>
                      <w:r w:rsidRPr="00A4185F">
                        <w:rPr>
                          <w:color w:val="FF0000"/>
                        </w:rPr>
                        <w:t xml:space="preserve"> by 10?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7 </w:t>
                      </w:r>
                      <w:r w:rsidRPr="00A4185F">
                        <w:rPr>
                          <w:b/>
                          <w:color w:val="FF0000"/>
                        </w:rPr>
                        <w:t>times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4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the </w:t>
                      </w:r>
                      <w:r w:rsidRPr="00A4185F">
                        <w:rPr>
                          <w:b/>
                          <w:color w:val="FF0000"/>
                        </w:rPr>
                        <w:t>product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of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and 4?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48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12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How many </w:t>
                      </w:r>
                      <w:r w:rsidRPr="00A4185F">
                        <w:rPr>
                          <w:b/>
                          <w:color w:val="FF0000"/>
                        </w:rPr>
                        <w:t>groups of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4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can you make out of 44</w:t>
                      </w:r>
                      <w:r w:rsidRPr="00A4185F">
                        <w:rPr>
                          <w:color w:val="FF0000"/>
                        </w:rPr>
                        <w:t xml:space="preserve">? </w:t>
                      </w:r>
                    </w:p>
                    <w:p w:rsidR="00A4185F" w:rsidRDefault="00A4185F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334645</wp:posOffset>
            </wp:positionV>
            <wp:extent cx="3743325" cy="27336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185F" w:rsidRDefault="00A4185F" w:rsidP="008670E1"/>
    <w:p w:rsidR="008670E1" w:rsidRDefault="00A4185F" w:rsidP="008670E1">
      <w:r>
        <w:br w:type="textWrapping" w:clear="all"/>
      </w:r>
    </w:p>
    <w:p w:rsidR="008670E1" w:rsidRDefault="008670E1" w:rsidP="008670E1">
      <w:r>
        <w:rPr>
          <w:noProof/>
          <w:lang w:eastAsia="en-GB"/>
        </w:rPr>
        <w:drawing>
          <wp:inline distT="0" distB="0" distL="0" distR="0" wp14:anchorId="7A454E29" wp14:editId="744FC88B">
            <wp:extent cx="5731510" cy="4248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0E1" w:rsidRDefault="008670E1" w:rsidP="008670E1">
      <w:pPr>
        <w:tabs>
          <w:tab w:val="left" w:pos="6225"/>
        </w:tabs>
        <w:rPr>
          <w:b/>
          <w:u w:val="single"/>
        </w:rPr>
      </w:pPr>
      <w:r>
        <w:t xml:space="preserve">                                                                              </w:t>
      </w:r>
      <w:r>
        <w:rPr>
          <w:b/>
        </w:rPr>
        <w:t xml:space="preserve"> </w:t>
      </w:r>
      <w:r w:rsidRPr="00373F70">
        <w:rPr>
          <w:b/>
          <w:u w:val="single"/>
        </w:rPr>
        <w:t>Top Tips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</w:rPr>
        <w:t xml:space="preserve">The secret to success is practising </w:t>
      </w:r>
      <w:r w:rsidRPr="008670E1">
        <w:rPr>
          <w:b/>
          <w:u w:val="single"/>
        </w:rPr>
        <w:t>little</w:t>
      </w:r>
      <w:r w:rsidRPr="008670E1">
        <w:rPr>
          <w:b/>
        </w:rPr>
        <w:t xml:space="preserve"> and </w:t>
      </w:r>
      <w:r w:rsidRPr="008670E1">
        <w:rPr>
          <w:b/>
          <w:u w:val="single"/>
        </w:rPr>
        <w:t>often</w:t>
      </w:r>
      <w:r w:rsidRPr="008670E1">
        <w:rPr>
          <w:b/>
        </w:rPr>
        <w:t xml:space="preserve">. Use time wisely. Can you practise these KIRFs while walking to school or during a car journey? You </w:t>
      </w:r>
      <w:r w:rsidR="002E3AFD" w:rsidRPr="008670E1">
        <w:rPr>
          <w:b/>
        </w:rPr>
        <w:t>do not</w:t>
      </w:r>
      <w:r w:rsidRPr="008670E1">
        <w:rPr>
          <w:b/>
        </w:rPr>
        <w:t xml:space="preserve"> need to practise them all at once: perhaps you could have a fact family of the day.</w:t>
      </w:r>
    </w:p>
    <w:p w:rsid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  <w:u w:val="single"/>
        </w:rPr>
        <w:t>What do you already know?</w:t>
      </w:r>
      <w:r w:rsidRPr="008670E1">
        <w:rPr>
          <w:b/>
        </w:rPr>
        <w:t xml:space="preserve"> Your child will alread</w:t>
      </w:r>
      <w:r w:rsidR="00CB7771">
        <w:rPr>
          <w:b/>
        </w:rPr>
        <w:t>y know many of these facts from</w:t>
      </w:r>
      <w:r w:rsidRPr="008670E1">
        <w:rPr>
          <w:b/>
        </w:rPr>
        <w:t xml:space="preserve"> the 2, 3, 5 and 20 times tables.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  <w:u w:val="single"/>
        </w:rPr>
        <w:t>Double and double again</w:t>
      </w:r>
      <w:r w:rsidRPr="008670E1">
        <w:rPr>
          <w:b/>
        </w:rPr>
        <w:t xml:space="preserve"> </w:t>
      </w:r>
      <w:r>
        <w:rPr>
          <w:b/>
        </w:rPr>
        <w:t xml:space="preserve">- </w:t>
      </w:r>
      <w:r w:rsidRPr="008670E1">
        <w:rPr>
          <w:b/>
        </w:rPr>
        <w:t xml:space="preserve">multiplying a number by 4 is the same as doubling and doubling </w:t>
      </w:r>
      <w:r w:rsidR="002E3AFD" w:rsidRPr="008670E1">
        <w:rPr>
          <w:b/>
        </w:rPr>
        <w:t>again</w:t>
      </w:r>
      <w:r w:rsidRPr="008670E1">
        <w:rPr>
          <w:b/>
        </w:rPr>
        <w:t xml:space="preserve">. Double 6 is 12 and double 12 is 24, so 6 x 4 -= 24. 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8670E1">
        <w:rPr>
          <w:b/>
          <w:u w:val="single"/>
        </w:rPr>
        <w:t>Questions</w:t>
      </w:r>
      <w:r w:rsidRPr="008670E1">
        <w:rPr>
          <w:b/>
        </w:rPr>
        <w:t xml:space="preserve"> e.g. 4 x ? = 16 or ? ÷ 4 = 7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8670E1">
        <w:rPr>
          <w:b/>
          <w:u w:val="single"/>
        </w:rPr>
        <w:t xml:space="preserve">Buy one get three free - </w:t>
      </w:r>
      <w:r w:rsidRPr="008670E1">
        <w:rPr>
          <w:b/>
        </w:rPr>
        <w:t>If your child knows one fact (e.g. 4  x 12 = 48) can they tell you the other three facts in the same fact family?</w:t>
      </w:r>
    </w:p>
    <w:p w:rsidR="008670E1" w:rsidRDefault="008670E1" w:rsidP="008670E1"/>
    <w:p w:rsidR="004D2D39" w:rsidRDefault="00CB7771" w:rsidP="008670E1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125730</wp:posOffset>
            </wp:positionV>
            <wp:extent cx="3419475" cy="95832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95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185F" w:rsidRPr="00A4185F" w:rsidRDefault="00CB7771" w:rsidP="008670E1">
      <w:pPr>
        <w:ind w:firstLine="720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212090</wp:posOffset>
            </wp:positionV>
            <wp:extent cx="1838325" cy="20773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07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85F" w:rsidRPr="00A4185F">
        <w:rPr>
          <w:b/>
          <w:u w:val="single"/>
        </w:rPr>
        <w:t xml:space="preserve">Make it Real! </w:t>
      </w:r>
    </w:p>
    <w:p w:rsidR="00A4185F" w:rsidRDefault="00CB7771" w:rsidP="00CB7771">
      <w:pPr>
        <w:tabs>
          <w:tab w:val="left" w:pos="7665"/>
        </w:tabs>
      </w:pPr>
      <w:r>
        <w:tab/>
      </w:r>
    </w:p>
    <w:p w:rsidR="00A4185F" w:rsidRDefault="00CB7771" w:rsidP="00A4185F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241935</wp:posOffset>
            </wp:positionV>
            <wp:extent cx="2009775" cy="1379855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184785</wp:posOffset>
                </wp:positionV>
                <wp:extent cx="5029200" cy="1409700"/>
                <wp:effectExtent l="0" t="0" r="19050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1409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w14:anchorId="1F7B202F" id="Rounded Rectangle 15" o:spid="_x0000_s1026" style="position:absolute;margin-left:82.5pt;margin-top:14.55pt;width:396pt;height:11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" filled="f" strokecolor="black [3213]" strokeweight="2pt"/>
            </w:pict>
          </mc:Fallback>
        </mc:AlternateContent>
      </w:r>
    </w:p>
    <w:p w:rsidR="00A4185F" w:rsidRPr="00A4185F" w:rsidRDefault="00A4185F" w:rsidP="00A4185F"/>
    <w:p w:rsidR="00A4185F" w:rsidRPr="00A4185F" w:rsidRDefault="00CB7771" w:rsidP="00CB7771">
      <w:pPr>
        <w:tabs>
          <w:tab w:val="left" w:pos="6060"/>
        </w:tabs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15240</wp:posOffset>
            </wp:positionV>
            <wp:extent cx="2705100" cy="3524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A4185F" w:rsidRDefault="00A4185F" w:rsidP="00A4185F"/>
    <w:p w:rsidR="00A4185F" w:rsidRDefault="00CB7771" w:rsidP="00A4185F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311785</wp:posOffset>
            </wp:positionV>
            <wp:extent cx="3819525" cy="76789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767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185F" w:rsidRPr="00A4185F" w:rsidRDefault="00A4185F" w:rsidP="00A4185F"/>
    <w:p w:rsidR="00A4185F" w:rsidRPr="00A4185F" w:rsidRDefault="00CB7771" w:rsidP="00A4185F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8255</wp:posOffset>
            </wp:positionV>
            <wp:extent cx="704850" cy="647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684530</wp:posOffset>
                </wp:positionV>
                <wp:extent cx="6534150" cy="4762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771" w:rsidRPr="00CB7771" w:rsidRDefault="00CB7771">
                            <w:pPr>
                              <w:rPr>
                                <w:b/>
                                <w:i/>
                                <w:color w:val="FF0000"/>
                              </w:rPr>
                            </w:pPr>
                            <w:r w:rsidRPr="00CB7771">
                              <w:rPr>
                                <w:b/>
                                <w:i/>
                                <w:color w:val="FF0000"/>
                              </w:rPr>
                              <w:t xml:space="preserve">Encourage children to use doubling to work out their 4x table if they already know their 2x table. To work out 4x table facts, double and double again.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-27.75pt;margin-top:53.9pt;width:514.5pt;height:37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">
                <v:textbox>
                  <w:txbxContent>
                    <w:p w:rsidR="00CB7771" w:rsidRPr="00CB7771" w:rsidRDefault="00CB7771">
                      <w:pPr>
                        <w:rPr>
                          <w:b/>
                          <w:i/>
                          <w:color w:val="FF0000"/>
                        </w:rPr>
                      </w:pPr>
                      <w:r w:rsidRPr="00CB7771">
                        <w:rPr>
                          <w:b/>
                          <w:i/>
                          <w:color w:val="FF0000"/>
                        </w:rPr>
                        <w:t xml:space="preserve">Encourage children to use doubling to work out their </w:t>
                      </w:r>
                      <w:proofErr w:type="gramStart"/>
                      <w:r w:rsidRPr="00CB7771">
                        <w:rPr>
                          <w:b/>
                          <w:i/>
                          <w:color w:val="FF0000"/>
                        </w:rPr>
                        <w:t>4x</w:t>
                      </w:r>
                      <w:proofErr w:type="gramEnd"/>
                      <w:r w:rsidRPr="00CB7771">
                        <w:rPr>
                          <w:b/>
                          <w:i/>
                          <w:color w:val="FF0000"/>
                        </w:rPr>
                        <w:t xml:space="preserve"> table if they already know their 2x table. To work out </w:t>
                      </w:r>
                      <w:proofErr w:type="gramStart"/>
                      <w:r w:rsidRPr="00CB7771">
                        <w:rPr>
                          <w:b/>
                          <w:i/>
                          <w:color w:val="FF0000"/>
                        </w:rPr>
                        <w:t>4x</w:t>
                      </w:r>
                      <w:proofErr w:type="gramEnd"/>
                      <w:r w:rsidRPr="00CB7771">
                        <w:rPr>
                          <w:b/>
                          <w:i/>
                          <w:color w:val="FF0000"/>
                        </w:rPr>
                        <w:t xml:space="preserve"> table facts, double and double again.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185F" w:rsidRDefault="00A4185F" w:rsidP="00A4185F"/>
    <w:p w:rsidR="00071D00" w:rsidRDefault="00071D00" w:rsidP="00CB7771">
      <w:pPr>
        <w:rPr>
          <w:b/>
          <w:u w:val="single"/>
        </w:rPr>
      </w:pPr>
    </w:p>
    <w:p w:rsidR="00CB7771" w:rsidRPr="00CB7771" w:rsidRDefault="00CB7771" w:rsidP="00CB7771">
      <w:pPr>
        <w:rPr>
          <w:b/>
          <w:u w:val="single"/>
        </w:rPr>
      </w:pPr>
      <w:r w:rsidRPr="00CB7771">
        <w:rPr>
          <w:b/>
          <w:u w:val="single"/>
        </w:rPr>
        <w:t xml:space="preserve">Make it fun! </w:t>
      </w:r>
    </w:p>
    <w:p w:rsidR="00CB7771" w:rsidRPr="00CB7771" w:rsidRDefault="00CB7771" w:rsidP="00CB7771">
      <w:pPr>
        <w:rPr>
          <w:b/>
          <w:sz w:val="24"/>
          <w:u w:val="single"/>
        </w:rPr>
      </w:pPr>
      <w:r w:rsidRPr="00CB7771">
        <w:rPr>
          <w:b/>
          <w:u w:val="single"/>
        </w:rPr>
        <w:t>Call out!</w:t>
      </w:r>
      <w:r w:rsidRPr="00CB7771">
        <w:rPr>
          <w:b/>
          <w:sz w:val="24"/>
          <w:u w:val="single"/>
        </w:rPr>
        <w:t xml:space="preserve"> </w:t>
      </w:r>
      <w:r w:rsidRPr="00CB7771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CB7771" w:rsidRPr="00CB7771" w:rsidRDefault="00CB7771" w:rsidP="00CB7771">
      <w:pPr>
        <w:spacing w:line="240" w:lineRule="auto"/>
        <w:rPr>
          <w:b/>
        </w:rPr>
      </w:pPr>
      <w:r w:rsidRPr="00CB7771">
        <w:rPr>
          <w:b/>
          <w:u w:val="single"/>
        </w:rPr>
        <w:t>Dice</w:t>
      </w:r>
      <w:r w:rsidRPr="00CB7771">
        <w:rPr>
          <w:b/>
        </w:rPr>
        <w:t xml:space="preserve"> Roll a dice and generate a two-digit or three-digit number. Discuss whether the number is divisible by </w:t>
      </w:r>
      <w:r>
        <w:rPr>
          <w:b/>
        </w:rPr>
        <w:t>4</w:t>
      </w:r>
      <w:r w:rsidRPr="00CB7771">
        <w:rPr>
          <w:b/>
        </w:rPr>
        <w:t xml:space="preserve">. How do you know? </w:t>
      </w:r>
    </w:p>
    <w:p w:rsidR="00CB7771" w:rsidRPr="00CB7771" w:rsidRDefault="00CB7771" w:rsidP="00CB7771">
      <w:pPr>
        <w:spacing w:line="240" w:lineRule="auto"/>
        <w:rPr>
          <w:b/>
        </w:rPr>
      </w:pPr>
      <w:r w:rsidRPr="00CB7771">
        <w:rPr>
          <w:b/>
          <w:u w:val="single"/>
        </w:rPr>
        <w:t>Playing Cards</w:t>
      </w:r>
      <w:r w:rsidRPr="00CB7771">
        <w:rPr>
          <w:b/>
        </w:rPr>
        <w:t xml:space="preserve"> Remove picture cards from the pack. Pick a card and state the multiplication and division fact</w:t>
      </w:r>
      <w:r>
        <w:rPr>
          <w:b/>
        </w:rPr>
        <w:t xml:space="preserve"> for the four</w:t>
      </w:r>
      <w:r w:rsidRPr="00CB7771">
        <w:rPr>
          <w:b/>
        </w:rPr>
        <w:t xml:space="preserve"> times table.</w:t>
      </w:r>
      <w:r>
        <w:rPr>
          <w:b/>
        </w:rPr>
        <w:t xml:space="preserve"> E.g. pick the ‘9’ card so 9 x 4 = 36, 4 x 9 = 36, 36 ÷ 4</w:t>
      </w:r>
      <w:r w:rsidRPr="00CB7771">
        <w:rPr>
          <w:b/>
        </w:rPr>
        <w:t xml:space="preserve"> = 9,   </w:t>
      </w:r>
      <w:r>
        <w:rPr>
          <w:b/>
        </w:rPr>
        <w:t xml:space="preserve"> 36</w:t>
      </w:r>
      <w:r>
        <w:rPr>
          <w:rFonts w:ascii="Vrinda" w:hAnsi="Vrinda" w:cs="Vrinda"/>
          <w:b/>
        </w:rPr>
        <w:t>÷ 9 = 4</w:t>
      </w:r>
    </w:p>
    <w:p w:rsidR="00CB7771" w:rsidRPr="00CB7771" w:rsidRDefault="00CB7771" w:rsidP="00CB7771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Dominoes</w:t>
      </w:r>
      <w:r>
        <w:rPr>
          <w:rFonts w:ascii="Vrinda" w:hAnsi="Vrinda" w:cs="Vrinda"/>
          <w:b/>
        </w:rPr>
        <w:t xml:space="preserve"> To practise the 4</w:t>
      </w:r>
      <w:r w:rsidRPr="00CB7771">
        <w:rPr>
          <w:rFonts w:ascii="Vrinda" w:hAnsi="Vrinda" w:cs="Vrinda"/>
          <w:b/>
        </w:rPr>
        <w:t xml:space="preserve"> times table, pick a domino and add together the dots. The</w:t>
      </w:r>
      <w:r>
        <w:rPr>
          <w:rFonts w:ascii="Vrinda" w:hAnsi="Vrinda" w:cs="Vrinda"/>
          <w:b/>
        </w:rPr>
        <w:t xml:space="preserve"> child multiplies the total by 4</w:t>
      </w:r>
      <w:r w:rsidRPr="00CB7771">
        <w:rPr>
          <w:rFonts w:ascii="Vrinda" w:hAnsi="Vrinda" w:cs="Vrinda"/>
          <w:b/>
        </w:rPr>
        <w:t xml:space="preserve"> and then give the associated division fact. </w:t>
      </w:r>
    </w:p>
    <w:p w:rsidR="00CB7771" w:rsidRPr="00CB7771" w:rsidRDefault="00CB7771" w:rsidP="00CB7771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Songs and rhymes</w:t>
      </w:r>
      <w:r w:rsidRPr="00CB7771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A4185F" w:rsidRPr="00CB7771" w:rsidRDefault="00CB7771" w:rsidP="00CB7771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Timed Games</w:t>
      </w:r>
      <w:r w:rsidRPr="00CB7771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A4185F" w:rsidRDefault="00A4185F" w:rsidP="00A4185F"/>
    <w:p w:rsidR="008670E1" w:rsidRPr="00A4185F" w:rsidRDefault="00A4185F" w:rsidP="00A4185F">
      <w:pPr>
        <w:tabs>
          <w:tab w:val="left" w:pos="5205"/>
        </w:tabs>
      </w:pPr>
      <w:r>
        <w:tab/>
      </w:r>
    </w:p>
    <w:sectPr w:rsidR="008670E1" w:rsidRPr="00A418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E4982"/>
    <w:multiLevelType w:val="hybridMultilevel"/>
    <w:tmpl w:val="9DF2E416"/>
    <w:lvl w:ilvl="0" w:tplc="DEF01F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0E1"/>
    <w:rsid w:val="00071D00"/>
    <w:rsid w:val="000C5147"/>
    <w:rsid w:val="002E3AFD"/>
    <w:rsid w:val="004D2D39"/>
    <w:rsid w:val="008670E1"/>
    <w:rsid w:val="00A4185F"/>
    <w:rsid w:val="00CB7771"/>
    <w:rsid w:val="00E2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1794A-4074-439E-B52B-9EC55036F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782843-CEE8-44A4-9DA7-8359FA2A3DC0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30227bce-33e0-4921-afc1-a89521c5466f"/>
    <ds:schemaRef ds:uri="3ba05a2e-67d2-4025-9691-fc23369fb15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002A75-D502-4387-9B1A-F0FA891C70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13F76-EC55-44C3-9520-FE29E3E8E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0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2021-09-07T16:56:00Z</dcterms:created>
  <dcterms:modified xsi:type="dcterms:W3CDTF">2021-09-07T16:56:00Z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