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2810"/>
        <w:gridCol w:w="2977"/>
        <w:gridCol w:w="2835"/>
        <w:gridCol w:w="2835"/>
        <w:gridCol w:w="2861"/>
      </w:tblGrid>
      <w:tr w:rsidR="00B91D81" w:rsidRPr="00BA0FE8" w14:paraId="5D13F9FC" w14:textId="77777777" w:rsidTr="007159DA">
        <w:trPr>
          <w:trHeight w:val="706"/>
        </w:trPr>
        <w:tc>
          <w:tcPr>
            <w:tcW w:w="1296" w:type="dxa"/>
          </w:tcPr>
          <w:p w14:paraId="130B3CB3" w14:textId="77777777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Timings</w:t>
            </w:r>
          </w:p>
        </w:tc>
        <w:tc>
          <w:tcPr>
            <w:tcW w:w="2810" w:type="dxa"/>
          </w:tcPr>
          <w:p w14:paraId="31245AAC" w14:textId="2AC831E7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Monday</w:t>
            </w:r>
          </w:p>
          <w:p w14:paraId="437CA73E" w14:textId="569A0507" w:rsidR="007159DA" w:rsidRPr="00BA0FE8" w:rsidRDefault="007159DA" w:rsidP="007159DA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977" w:type="dxa"/>
          </w:tcPr>
          <w:p w14:paraId="2B8D4E19" w14:textId="77777777" w:rsidR="009C654F" w:rsidRPr="00BA0FE8" w:rsidRDefault="009829BB" w:rsidP="0091416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Tuesda</w:t>
            </w:r>
            <w:r w:rsidR="00914168" w:rsidRPr="00BA0FE8">
              <w:rPr>
                <w:b/>
                <w:sz w:val="24"/>
                <w:szCs w:val="24"/>
              </w:rPr>
              <w:t>y</w:t>
            </w:r>
          </w:p>
          <w:p w14:paraId="30CB8F3C" w14:textId="6D483020" w:rsidR="00872D16" w:rsidRPr="00BA0FE8" w:rsidRDefault="00872D16" w:rsidP="00914168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835" w:type="dxa"/>
          </w:tcPr>
          <w:p w14:paraId="0C42B7AF" w14:textId="056B2893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Wednesday</w:t>
            </w:r>
          </w:p>
          <w:p w14:paraId="6FDFC694" w14:textId="77777777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  <w:p w14:paraId="28E65785" w14:textId="242CB67C" w:rsidR="0065678E" w:rsidRPr="00BA0FE8" w:rsidRDefault="0065678E" w:rsidP="0065678E">
            <w:pPr>
              <w:spacing w:after="0" w:line="240" w:lineRule="auto"/>
              <w:jc w:val="center"/>
              <w:rPr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7B8457C" w14:textId="5FCA6FEE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Thursday</w:t>
            </w:r>
          </w:p>
          <w:p w14:paraId="54BB2294" w14:textId="0383F2F8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861" w:type="dxa"/>
          </w:tcPr>
          <w:p w14:paraId="2A2A5B16" w14:textId="137E65D6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Friday</w:t>
            </w:r>
          </w:p>
          <w:p w14:paraId="1AE1A217" w14:textId="1A5FDF99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</w:tr>
      <w:tr w:rsidR="00B91D81" w:rsidRPr="00BA0FE8" w14:paraId="2128B010" w14:textId="77777777" w:rsidTr="007159DA">
        <w:tc>
          <w:tcPr>
            <w:tcW w:w="1296" w:type="dxa"/>
          </w:tcPr>
          <w:p w14:paraId="64B492CA" w14:textId="4BDCEB8C" w:rsidR="00215332" w:rsidRPr="00BA0FE8" w:rsidRDefault="007159DA" w:rsidP="007159DA">
            <w:pPr>
              <w:spacing w:after="0" w:line="240" w:lineRule="auto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8:30 – 9:05</w:t>
            </w:r>
          </w:p>
        </w:tc>
        <w:tc>
          <w:tcPr>
            <w:tcW w:w="2810" w:type="dxa"/>
          </w:tcPr>
          <w:p w14:paraId="7E703DF9" w14:textId="558B71F7" w:rsidR="00215332" w:rsidRPr="00BA0FE8" w:rsidRDefault="00A06961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color w:val="000000" w:themeColor="text1"/>
                <w:sz w:val="24"/>
                <w:szCs w:val="24"/>
              </w:rPr>
              <w:t>Maths/Spelling/Reading</w:t>
            </w:r>
          </w:p>
        </w:tc>
        <w:tc>
          <w:tcPr>
            <w:tcW w:w="2977" w:type="dxa"/>
          </w:tcPr>
          <w:p w14:paraId="759D77CC" w14:textId="280DD9B5" w:rsidR="007159DA" w:rsidRPr="00BA0FE8" w:rsidRDefault="007159DA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B91D81" w:rsidRPr="00BA0FE8">
              <w:rPr>
                <w:b/>
                <w:sz w:val="24"/>
                <w:szCs w:val="24"/>
              </w:rPr>
              <w:t>/</w:t>
            </w:r>
            <w:r w:rsidR="00A06961" w:rsidRPr="00BA0FE8">
              <w:rPr>
                <w:b/>
                <w:sz w:val="24"/>
                <w:szCs w:val="24"/>
              </w:rPr>
              <w:t>Reading</w:t>
            </w:r>
          </w:p>
          <w:p w14:paraId="33067D8F" w14:textId="1B101E29" w:rsidR="00215332" w:rsidRPr="00BA0FE8" w:rsidRDefault="00215332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B33BD7" w14:textId="737BC7B3" w:rsidR="007159DA" w:rsidRPr="00BA0FE8" w:rsidRDefault="007159DA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H/w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  <w:p w14:paraId="1B0B936B" w14:textId="5DDDA502" w:rsidR="00215332" w:rsidRPr="00BA0FE8" w:rsidRDefault="00215332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2339C1" w14:textId="4B664B89" w:rsidR="00215332" w:rsidRPr="00BA0FE8" w:rsidRDefault="007159DA" w:rsidP="007159D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</w:tc>
        <w:tc>
          <w:tcPr>
            <w:tcW w:w="2861" w:type="dxa"/>
          </w:tcPr>
          <w:p w14:paraId="306B5856" w14:textId="56B03C11" w:rsidR="00215332" w:rsidRPr="00BA0FE8" w:rsidRDefault="007159DA" w:rsidP="007159D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</w:tc>
      </w:tr>
      <w:tr w:rsidR="00B91D81" w:rsidRPr="00BA0FE8" w14:paraId="2E97CF3F" w14:textId="77777777" w:rsidTr="007159DA">
        <w:tc>
          <w:tcPr>
            <w:tcW w:w="1296" w:type="dxa"/>
          </w:tcPr>
          <w:p w14:paraId="3B814B2B" w14:textId="6A3F9A9E" w:rsidR="00E51B33" w:rsidRPr="00BA0FE8" w:rsidRDefault="00E51B33" w:rsidP="009C03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9:05</w:t>
            </w:r>
            <w:r w:rsidR="00955BD4" w:rsidRPr="00BA0FE8">
              <w:rPr>
                <w:sz w:val="24"/>
                <w:szCs w:val="24"/>
              </w:rPr>
              <w:t xml:space="preserve"> </w:t>
            </w:r>
            <w:r w:rsidRPr="00BA0FE8">
              <w:rPr>
                <w:sz w:val="24"/>
                <w:szCs w:val="24"/>
              </w:rPr>
              <w:t>-</w:t>
            </w:r>
            <w:r w:rsidR="00955BD4" w:rsidRPr="00BA0FE8">
              <w:rPr>
                <w:sz w:val="24"/>
                <w:szCs w:val="24"/>
              </w:rPr>
              <w:t xml:space="preserve"> </w:t>
            </w:r>
            <w:r w:rsidRPr="00BA0FE8">
              <w:rPr>
                <w:sz w:val="24"/>
                <w:szCs w:val="24"/>
              </w:rPr>
              <w:t>9:30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546B2C85" w14:textId="0EB0B6B8" w:rsidR="00E51B33" w:rsidRPr="00BA0FE8" w:rsidRDefault="008C769E" w:rsidP="007159D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Class Assembly                  Whole School Assembly          Whole School Assembly       Headteacher’s Assembly</w:t>
            </w:r>
          </w:p>
        </w:tc>
      </w:tr>
      <w:tr w:rsidR="00B91D81" w:rsidRPr="00BA0FE8" w14:paraId="2601965D" w14:textId="77777777" w:rsidTr="00B82BE2">
        <w:trPr>
          <w:trHeight w:val="1457"/>
        </w:trPr>
        <w:tc>
          <w:tcPr>
            <w:tcW w:w="1296" w:type="dxa"/>
          </w:tcPr>
          <w:p w14:paraId="6C60F48C" w14:textId="77777777" w:rsidR="00603635" w:rsidRPr="00BA0FE8" w:rsidRDefault="00603635" w:rsidP="00633B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9:30 – 10:30</w:t>
            </w:r>
          </w:p>
        </w:tc>
        <w:tc>
          <w:tcPr>
            <w:tcW w:w="2810" w:type="dxa"/>
          </w:tcPr>
          <w:p w14:paraId="040C1056" w14:textId="77777777" w:rsidR="008C769E" w:rsidRPr="00BA0FE8" w:rsidRDefault="008C769E" w:rsidP="00B82BE2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  <w:p w14:paraId="0708BDB6" w14:textId="2B894974" w:rsidR="008C769E" w:rsidRPr="00BA0FE8" w:rsidRDefault="0000469D" w:rsidP="008C769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3A76F45A" w14:textId="2DBD689B" w:rsidR="00D62ABC" w:rsidRPr="00BA0FE8" w:rsidRDefault="004923B8" w:rsidP="00E25CDE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BA0FE8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="008C769E" w:rsidRPr="00BA0FE8">
              <w:rPr>
                <w:i/>
                <w:color w:val="000000" w:themeColor="text1"/>
                <w:sz w:val="24"/>
                <w:szCs w:val="24"/>
              </w:rPr>
              <w:t>(</w:t>
            </w:r>
            <w:proofErr w:type="spellStart"/>
            <w:r w:rsidR="008C769E" w:rsidRPr="00BA0FE8">
              <w:rPr>
                <w:i/>
                <w:color w:val="000000" w:themeColor="text1"/>
                <w:sz w:val="24"/>
                <w:szCs w:val="24"/>
              </w:rPr>
              <w:t>inc.</w:t>
            </w:r>
            <w:proofErr w:type="spellEnd"/>
            <w:r w:rsidR="008C769E" w:rsidRPr="00BA0FE8">
              <w:rPr>
                <w:i/>
                <w:color w:val="000000" w:themeColor="text1"/>
                <w:sz w:val="24"/>
                <w:szCs w:val="24"/>
              </w:rPr>
              <w:t xml:space="preserve"> Times Tables Test)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65ABD27B" w14:textId="77777777" w:rsidR="00603635" w:rsidRPr="00BA0FE8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1F218B2" w14:textId="77777777" w:rsidR="00C44ACC" w:rsidRPr="00BA0FE8" w:rsidRDefault="00C44ACC" w:rsidP="004D7397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22144A8A" w14:textId="5662D45B" w:rsidR="00D62ABC" w:rsidRPr="00BA0FE8" w:rsidRDefault="00D62ABC" w:rsidP="00E25CDE">
            <w:pPr>
              <w:spacing w:after="0" w:line="240" w:lineRule="auto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7FA5F8" w14:textId="77777777" w:rsidR="00A06961" w:rsidRPr="00BA0FE8" w:rsidRDefault="00A06961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2A8E33" w14:textId="177AE3BE" w:rsidR="00B91D81" w:rsidRPr="00BA0FE8" w:rsidRDefault="0000469D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MATHS</w:t>
            </w:r>
          </w:p>
          <w:p w14:paraId="68115173" w14:textId="7B6E8C95" w:rsidR="0000469D" w:rsidRPr="00BA0FE8" w:rsidRDefault="0000469D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966532" w14:textId="3B833938" w:rsidR="00603635" w:rsidRPr="00BA0FE8" w:rsidRDefault="00603635" w:rsidP="004923B8">
            <w:pPr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5512C5" w14:textId="77777777" w:rsidR="00A06961" w:rsidRPr="00BA0FE8" w:rsidRDefault="00A06961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AE14A09" w14:textId="1C0F12E8" w:rsidR="002123DE" w:rsidRPr="00BA0FE8" w:rsidRDefault="004923B8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0521D79F" w14:textId="7E59B1F8" w:rsidR="00D62ABC" w:rsidRPr="00BA0FE8" w:rsidRDefault="00D62ABC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04F2435" w14:textId="1BF4909C" w:rsidR="00B91D81" w:rsidRPr="00BA0FE8" w:rsidRDefault="00B91D81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61" w:type="dxa"/>
          </w:tcPr>
          <w:p w14:paraId="4E0D0D60" w14:textId="77777777" w:rsidR="00A06961" w:rsidRPr="00BA0FE8" w:rsidRDefault="00A06961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A1DB916" w14:textId="1FBDC3CB" w:rsidR="00603635" w:rsidRPr="00BA0FE8" w:rsidRDefault="0000469D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3AFC742F" w14:textId="0201F523" w:rsidR="00D62ABC" w:rsidRPr="00BA0FE8" w:rsidRDefault="00D62ABC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DBBED00" w14:textId="77777777" w:rsidR="00D62ABC" w:rsidRPr="00BA0FE8" w:rsidRDefault="00D62ABC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BCE578D" w14:textId="523EBE39" w:rsidR="00BB2AD0" w:rsidRPr="00BA0FE8" w:rsidRDefault="00BB2AD0" w:rsidP="004923B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1D81" w:rsidRPr="00BA0FE8" w14:paraId="2F839F3D" w14:textId="77777777" w:rsidTr="007159DA">
        <w:tc>
          <w:tcPr>
            <w:tcW w:w="1296" w:type="dxa"/>
          </w:tcPr>
          <w:p w14:paraId="25F234F8" w14:textId="19273F9C" w:rsidR="009829BB" w:rsidRPr="00BA0FE8" w:rsidRDefault="00386659" w:rsidP="005902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10:</w:t>
            </w:r>
            <w:r w:rsidR="00633B89" w:rsidRPr="00BA0FE8">
              <w:rPr>
                <w:sz w:val="24"/>
                <w:szCs w:val="24"/>
              </w:rPr>
              <w:t>30</w:t>
            </w:r>
            <w:r w:rsidR="009829BB" w:rsidRPr="00BA0FE8">
              <w:rPr>
                <w:sz w:val="24"/>
                <w:szCs w:val="24"/>
              </w:rPr>
              <w:t xml:space="preserve"> – </w:t>
            </w:r>
            <w:r w:rsidR="008C5C2F" w:rsidRPr="00BA0FE8">
              <w:rPr>
                <w:sz w:val="24"/>
                <w:szCs w:val="24"/>
              </w:rPr>
              <w:t>10:45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4DD2EAB9" w14:textId="1867B053" w:rsidR="009829BB" w:rsidRPr="00BA0FE8" w:rsidRDefault="00A06961" w:rsidP="00A06961">
            <w:pPr>
              <w:tabs>
                <w:tab w:val="left" w:pos="21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BREAK</w:t>
            </w:r>
          </w:p>
        </w:tc>
      </w:tr>
      <w:tr w:rsidR="00E25CDE" w:rsidRPr="00BA0FE8" w14:paraId="6B7E701F" w14:textId="77777777" w:rsidTr="00E25CDE">
        <w:trPr>
          <w:trHeight w:val="730"/>
        </w:trPr>
        <w:tc>
          <w:tcPr>
            <w:tcW w:w="1296" w:type="dxa"/>
            <w:vMerge w:val="restart"/>
          </w:tcPr>
          <w:p w14:paraId="28AB3BAE" w14:textId="324245AE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10:45 – 12:00</w:t>
            </w:r>
          </w:p>
        </w:tc>
        <w:tc>
          <w:tcPr>
            <w:tcW w:w="2810" w:type="dxa"/>
            <w:vMerge w:val="restart"/>
          </w:tcPr>
          <w:p w14:paraId="51388C5C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D184EF5" w14:textId="4817B99D" w:rsidR="00E25CDE" w:rsidRPr="00BA0FE8" w:rsidRDefault="00E25CDE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ENGLISH</w:t>
            </w:r>
          </w:p>
          <w:p w14:paraId="304E3ECA" w14:textId="77777777" w:rsidR="00E25CDE" w:rsidRPr="00BA0FE8" w:rsidRDefault="00E25CDE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B086B6D" w14:textId="2CFE1E4C" w:rsidR="00E25CDE" w:rsidRPr="00BA0FE8" w:rsidRDefault="00E25CDE" w:rsidP="00A06961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64A925B0" w14:textId="77777777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50B5316" w14:textId="6CE9E954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ENGLISH/SPAG</w:t>
            </w:r>
          </w:p>
          <w:p w14:paraId="0C13B57B" w14:textId="3D5E7CE3" w:rsidR="00E25CDE" w:rsidRPr="00BA0FE8" w:rsidRDefault="00E25CDE" w:rsidP="00A06961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BA0FE8">
              <w:rPr>
                <w:i/>
                <w:color w:val="000000" w:themeColor="text1"/>
                <w:sz w:val="24"/>
                <w:szCs w:val="24"/>
              </w:rPr>
              <w:t>(Including Spelling Test)</w:t>
            </w:r>
          </w:p>
        </w:tc>
        <w:tc>
          <w:tcPr>
            <w:tcW w:w="2835" w:type="dxa"/>
            <w:vMerge w:val="restart"/>
          </w:tcPr>
          <w:p w14:paraId="5F1A11A2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A34AB82" w14:textId="016D747A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ENGLISH</w:t>
            </w:r>
          </w:p>
          <w:p w14:paraId="3668DA2C" w14:textId="6F86A59E" w:rsidR="00E25CDE" w:rsidRPr="00BA0FE8" w:rsidRDefault="00E25CDE" w:rsidP="0065678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67D1998" w14:textId="442F5F8A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608FE2D" w14:textId="77777777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B777069" w14:textId="06235F3B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</w:t>
            </w:r>
          </w:p>
        </w:tc>
        <w:tc>
          <w:tcPr>
            <w:tcW w:w="2861" w:type="dxa"/>
            <w:vMerge w:val="restart"/>
          </w:tcPr>
          <w:p w14:paraId="4A49A0C7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B06A667" w14:textId="720BD079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</w:t>
            </w:r>
          </w:p>
          <w:p w14:paraId="67455FF0" w14:textId="36427FBC" w:rsidR="00E25CDE" w:rsidRPr="00BA0FE8" w:rsidRDefault="00E25CDE" w:rsidP="004D7397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E25CDE" w:rsidRPr="00BA0FE8" w14:paraId="030C79B6" w14:textId="77777777" w:rsidTr="00E25CDE">
        <w:trPr>
          <w:trHeight w:val="293"/>
        </w:trPr>
        <w:tc>
          <w:tcPr>
            <w:tcW w:w="1296" w:type="dxa"/>
            <w:vMerge/>
          </w:tcPr>
          <w:p w14:paraId="1C82B08D" w14:textId="77777777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14:paraId="5CBBCCB7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BA96ADD" w14:textId="77777777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D7566B8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3BF270CB" w14:textId="7101D203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Focused Reading</w:t>
            </w:r>
          </w:p>
        </w:tc>
        <w:tc>
          <w:tcPr>
            <w:tcW w:w="2861" w:type="dxa"/>
            <w:vMerge/>
          </w:tcPr>
          <w:p w14:paraId="5EDDEE51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25CDE" w:rsidRPr="00BA0FE8" w14:paraId="15F70888" w14:textId="77777777" w:rsidTr="00D0385F">
        <w:trPr>
          <w:trHeight w:val="554"/>
        </w:trPr>
        <w:tc>
          <w:tcPr>
            <w:tcW w:w="1296" w:type="dxa"/>
            <w:vMerge/>
          </w:tcPr>
          <w:p w14:paraId="5CC040D1" w14:textId="77777777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14:paraId="56838A42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0F5BFB3E" w14:textId="137E0DF4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Focused Reading</w:t>
            </w:r>
          </w:p>
        </w:tc>
        <w:tc>
          <w:tcPr>
            <w:tcW w:w="2835" w:type="dxa"/>
            <w:vMerge/>
          </w:tcPr>
          <w:p w14:paraId="56C23743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3CEF8F4" w14:textId="77777777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61" w:type="dxa"/>
            <w:vMerge/>
          </w:tcPr>
          <w:p w14:paraId="66318CE5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1D81" w:rsidRPr="00BA0FE8" w14:paraId="0BDBB3B9" w14:textId="77777777" w:rsidTr="007159DA">
        <w:tc>
          <w:tcPr>
            <w:tcW w:w="1296" w:type="dxa"/>
          </w:tcPr>
          <w:p w14:paraId="6CA051B7" w14:textId="3377FAFB" w:rsidR="009829BB" w:rsidRPr="00BA0FE8" w:rsidRDefault="00386659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12:</w:t>
            </w:r>
            <w:r w:rsidR="00FF55A0" w:rsidRPr="00BA0FE8">
              <w:rPr>
                <w:sz w:val="24"/>
                <w:szCs w:val="24"/>
              </w:rPr>
              <w:t>00</w:t>
            </w:r>
            <w:r w:rsidRPr="00BA0FE8">
              <w:rPr>
                <w:sz w:val="24"/>
                <w:szCs w:val="24"/>
              </w:rPr>
              <w:t xml:space="preserve"> – 1</w:t>
            </w:r>
            <w:r w:rsidR="00023DDD" w:rsidRPr="00BA0FE8">
              <w:rPr>
                <w:sz w:val="24"/>
                <w:szCs w:val="24"/>
              </w:rPr>
              <w:t>3</w:t>
            </w:r>
            <w:r w:rsidRPr="00BA0FE8">
              <w:rPr>
                <w:sz w:val="24"/>
                <w:szCs w:val="24"/>
              </w:rPr>
              <w:t>:</w:t>
            </w:r>
            <w:r w:rsidR="00FF55A0" w:rsidRPr="00BA0FE8">
              <w:rPr>
                <w:sz w:val="24"/>
                <w:szCs w:val="24"/>
              </w:rPr>
              <w:t>00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4A85FEBA" w14:textId="77777777" w:rsidR="009829BB" w:rsidRPr="00BA0FE8" w:rsidRDefault="008C769E" w:rsidP="008C769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* Lunch at 12:30 with KS2*</w:t>
            </w:r>
          </w:p>
          <w:p w14:paraId="5D6BCE71" w14:textId="2B14D400" w:rsidR="008C769E" w:rsidRPr="00BA0FE8" w:rsidRDefault="008C769E" w:rsidP="008C769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(Singing Club)</w:t>
            </w:r>
          </w:p>
        </w:tc>
      </w:tr>
      <w:tr w:rsidR="00A06961" w:rsidRPr="00BA0FE8" w14:paraId="5405E7A6" w14:textId="77777777" w:rsidTr="00B96C12">
        <w:trPr>
          <w:trHeight w:val="1307"/>
        </w:trPr>
        <w:tc>
          <w:tcPr>
            <w:tcW w:w="1296" w:type="dxa"/>
          </w:tcPr>
          <w:p w14:paraId="068A7E8D" w14:textId="037BDBC0" w:rsidR="00A06961" w:rsidRPr="00BA0FE8" w:rsidRDefault="00A06961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13:00 – 14:00</w:t>
            </w:r>
          </w:p>
        </w:tc>
        <w:tc>
          <w:tcPr>
            <w:tcW w:w="2810" w:type="dxa"/>
          </w:tcPr>
          <w:p w14:paraId="35253569" w14:textId="77777777" w:rsidR="00A06961" w:rsidRPr="00BA0FE8" w:rsidRDefault="00A06961" w:rsidP="00C317AF">
            <w:pPr>
              <w:jc w:val="center"/>
              <w:rPr>
                <w:sz w:val="24"/>
                <w:szCs w:val="24"/>
              </w:rPr>
            </w:pPr>
          </w:p>
          <w:p w14:paraId="24B14269" w14:textId="77777777" w:rsidR="006A6405" w:rsidRPr="00BA0FE8" w:rsidRDefault="00A06961" w:rsidP="00C317AF">
            <w:pPr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Geography</w:t>
            </w:r>
            <w:r w:rsidR="006A6405" w:rsidRPr="00BA0FE8">
              <w:rPr>
                <w:sz w:val="24"/>
                <w:szCs w:val="24"/>
              </w:rPr>
              <w:t>/History</w:t>
            </w:r>
          </w:p>
          <w:p w14:paraId="0A259F7F" w14:textId="3F4D7C34" w:rsidR="00A06961" w:rsidRPr="00BA0FE8" w:rsidRDefault="006A6405" w:rsidP="00C317AF">
            <w:pPr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(Alternate half terms)</w:t>
            </w:r>
          </w:p>
        </w:tc>
        <w:tc>
          <w:tcPr>
            <w:tcW w:w="2977" w:type="dxa"/>
          </w:tcPr>
          <w:p w14:paraId="68820BBD" w14:textId="77777777" w:rsidR="00A06961" w:rsidRPr="00BA0FE8" w:rsidRDefault="00A06961" w:rsidP="00B82BE2">
            <w:pPr>
              <w:spacing w:after="0" w:line="240" w:lineRule="auto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</w:p>
          <w:p w14:paraId="2A5B7774" w14:textId="097EB84A" w:rsidR="00A06961" w:rsidRPr="00BA0FE8" w:rsidRDefault="00A06961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 xml:space="preserve"> R.E. </w:t>
            </w:r>
          </w:p>
        </w:tc>
        <w:tc>
          <w:tcPr>
            <w:tcW w:w="2835" w:type="dxa"/>
            <w:vMerge w:val="restart"/>
          </w:tcPr>
          <w:p w14:paraId="11A7FF97" w14:textId="5CD1DAF8" w:rsidR="00A06961" w:rsidRPr="00BA0FE8" w:rsidRDefault="00A06961" w:rsidP="00105A5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9CA49EF" w14:textId="422F8FDB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 xml:space="preserve">Art </w:t>
            </w:r>
          </w:p>
          <w:p w14:paraId="35AE975B" w14:textId="05F14CE3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4BADBAD" w14:textId="77777777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 xml:space="preserve">Or </w:t>
            </w:r>
          </w:p>
          <w:p w14:paraId="2AFA3C1C" w14:textId="77777777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51F573E" w14:textId="5CE0BD09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Computing</w:t>
            </w:r>
          </w:p>
          <w:p w14:paraId="12025ABC" w14:textId="016106E3" w:rsidR="00A06961" w:rsidRPr="00BA0FE8" w:rsidRDefault="00A06961" w:rsidP="00A069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(Alternate Weeks)</w:t>
            </w:r>
          </w:p>
        </w:tc>
        <w:tc>
          <w:tcPr>
            <w:tcW w:w="2835" w:type="dxa"/>
          </w:tcPr>
          <w:p w14:paraId="6A28199C" w14:textId="5E097567" w:rsidR="00A06961" w:rsidRPr="00BA0FE8" w:rsidRDefault="00A06961" w:rsidP="00C317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6B5FB3" w14:textId="5A44ABAD" w:rsidR="00A06961" w:rsidRPr="00BA0FE8" w:rsidRDefault="00A06961" w:rsidP="00C317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French</w:t>
            </w:r>
          </w:p>
          <w:p w14:paraId="7F5F9D9C" w14:textId="0251E798" w:rsidR="00A06961" w:rsidRPr="00BA0FE8" w:rsidRDefault="00A06961" w:rsidP="00C317AF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861" w:type="dxa"/>
          </w:tcPr>
          <w:p w14:paraId="304C08BA" w14:textId="2EF90444" w:rsidR="00A06961" w:rsidRPr="00BA0FE8" w:rsidRDefault="00A06961" w:rsidP="00BB2AD0">
            <w:pPr>
              <w:spacing w:after="0" w:line="240" w:lineRule="auto"/>
              <w:rPr>
                <w:sz w:val="24"/>
                <w:szCs w:val="24"/>
              </w:rPr>
            </w:pPr>
          </w:p>
          <w:p w14:paraId="0421B46D" w14:textId="674D7A92" w:rsidR="00A06961" w:rsidRPr="00BA0FE8" w:rsidRDefault="00A06961" w:rsidP="00E51B33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P.S.H.E. Jigsaw</w:t>
            </w:r>
          </w:p>
          <w:p w14:paraId="208C259B" w14:textId="5C3AF7EC" w:rsidR="00A06961" w:rsidRPr="00BA0FE8" w:rsidRDefault="00A06961" w:rsidP="00B82BE2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74394480" w14:textId="257C3B6F" w:rsidR="00A06961" w:rsidRPr="00BA0FE8" w:rsidRDefault="00A06961" w:rsidP="00564F93">
            <w:pPr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06961" w:rsidRPr="00BA0FE8" w14:paraId="000E2166" w14:textId="77777777" w:rsidTr="00BA0FE8">
        <w:trPr>
          <w:trHeight w:val="1241"/>
        </w:trPr>
        <w:tc>
          <w:tcPr>
            <w:tcW w:w="1296" w:type="dxa"/>
            <w:tcBorders>
              <w:bottom w:val="single" w:sz="4" w:space="0" w:color="auto"/>
            </w:tcBorders>
          </w:tcPr>
          <w:p w14:paraId="01EA0962" w14:textId="2F06D522" w:rsidR="00A06961" w:rsidRPr="00BA0FE8" w:rsidRDefault="00A06961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 w:colFirst="0" w:colLast="0"/>
            <w:r w:rsidRPr="00BA0FE8">
              <w:rPr>
                <w:sz w:val="24"/>
                <w:szCs w:val="24"/>
              </w:rPr>
              <w:t>14:00 – 15:00</w:t>
            </w:r>
          </w:p>
        </w:tc>
        <w:tc>
          <w:tcPr>
            <w:tcW w:w="2810" w:type="dxa"/>
            <w:tcBorders>
              <w:bottom w:val="single" w:sz="4" w:space="0" w:color="auto"/>
            </w:tcBorders>
          </w:tcPr>
          <w:p w14:paraId="6F4F7B9F" w14:textId="77777777" w:rsidR="00A06961" w:rsidRPr="00BA0FE8" w:rsidRDefault="00A06961" w:rsidP="00564F93">
            <w:pPr>
              <w:jc w:val="center"/>
              <w:rPr>
                <w:sz w:val="24"/>
                <w:szCs w:val="24"/>
              </w:rPr>
            </w:pPr>
          </w:p>
          <w:p w14:paraId="0A76B3EB" w14:textId="0210C927" w:rsidR="00E25CDE" w:rsidRPr="00BA0FE8" w:rsidRDefault="00E25CDE" w:rsidP="00E25CDE">
            <w:pPr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P.E.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8772476" w14:textId="77777777" w:rsidR="00A06961" w:rsidRPr="00BA0FE8" w:rsidRDefault="00A06961" w:rsidP="005B366C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2D5C057" w14:textId="2D45A646" w:rsidR="00A06961" w:rsidRPr="00BA0FE8" w:rsidRDefault="00A06961" w:rsidP="00E25C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 xml:space="preserve">P.E. 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6F40E18" w14:textId="1661005F" w:rsidR="00A06961" w:rsidRPr="00BA0FE8" w:rsidRDefault="00A06961" w:rsidP="0065678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564A88" w14:textId="77777777" w:rsidR="00A06961" w:rsidRPr="00BA0FE8" w:rsidRDefault="00A06961" w:rsidP="00B91D81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  <w:p w14:paraId="3BCD9C44" w14:textId="76030DDC" w:rsidR="00A06961" w:rsidRPr="00BA0FE8" w:rsidRDefault="00A06961" w:rsidP="00E25CD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Science</w:t>
            </w:r>
          </w:p>
        </w:tc>
        <w:tc>
          <w:tcPr>
            <w:tcW w:w="2861" w:type="dxa"/>
            <w:tcBorders>
              <w:bottom w:val="single" w:sz="4" w:space="0" w:color="auto"/>
            </w:tcBorders>
          </w:tcPr>
          <w:p w14:paraId="55FBAD00" w14:textId="77777777" w:rsidR="00A06961" w:rsidRPr="00BA0FE8" w:rsidRDefault="00A06961" w:rsidP="007706C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F0A59B" w14:textId="3B0E2213" w:rsidR="00A06961" w:rsidRPr="00BA0FE8" w:rsidRDefault="00A06961" w:rsidP="00E25CDE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Music</w:t>
            </w:r>
          </w:p>
        </w:tc>
      </w:tr>
      <w:bookmarkEnd w:id="0"/>
      <w:tr w:rsidR="00B91D81" w:rsidRPr="00BA0FE8" w14:paraId="2C2D2F6C" w14:textId="77777777" w:rsidTr="007159DA">
        <w:tc>
          <w:tcPr>
            <w:tcW w:w="1296" w:type="dxa"/>
          </w:tcPr>
          <w:p w14:paraId="392403B9" w14:textId="2FA3A0A4" w:rsidR="009829BB" w:rsidRPr="00BA0FE8" w:rsidRDefault="00023DDD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15:00 – 15</w:t>
            </w:r>
            <w:r w:rsidR="00386659" w:rsidRPr="00BA0FE8">
              <w:rPr>
                <w:sz w:val="24"/>
                <w:szCs w:val="24"/>
              </w:rPr>
              <w:t>:</w:t>
            </w:r>
            <w:r w:rsidRPr="00BA0FE8">
              <w:rPr>
                <w:sz w:val="24"/>
                <w:szCs w:val="24"/>
              </w:rPr>
              <w:t>20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35AF967E" w14:textId="416A55DE" w:rsidR="009829BB" w:rsidRPr="00BA0FE8" w:rsidRDefault="002D4606" w:rsidP="002D4606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Story</w:t>
            </w:r>
          </w:p>
        </w:tc>
      </w:tr>
      <w:tr w:rsidR="00B91D81" w:rsidRPr="00BA0FE8" w14:paraId="05D0B5F0" w14:textId="77777777" w:rsidTr="007159DA">
        <w:trPr>
          <w:trHeight w:val="50"/>
        </w:trPr>
        <w:tc>
          <w:tcPr>
            <w:tcW w:w="1296" w:type="dxa"/>
          </w:tcPr>
          <w:p w14:paraId="5C811F4B" w14:textId="77777777" w:rsidR="00FB26E9" w:rsidRPr="00BA0FE8" w:rsidRDefault="00FB26E9" w:rsidP="00B539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Homework</w:t>
            </w:r>
          </w:p>
        </w:tc>
        <w:tc>
          <w:tcPr>
            <w:tcW w:w="2810" w:type="dxa"/>
          </w:tcPr>
          <w:p w14:paraId="609A7103" w14:textId="2057CABE" w:rsidR="00FB26E9" w:rsidRPr="00BA0FE8" w:rsidRDefault="002B0585" w:rsidP="00B53915">
            <w:pPr>
              <w:spacing w:after="0" w:line="240" w:lineRule="auto"/>
              <w:jc w:val="center"/>
              <w:rPr>
                <w:color w:val="4BACC6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977" w:type="dxa"/>
          </w:tcPr>
          <w:p w14:paraId="1FEE6818" w14:textId="0C8D7DFE" w:rsidR="00FB26E9" w:rsidRPr="00BA0FE8" w:rsidRDefault="00543F19" w:rsidP="00B53915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</w:t>
            </w:r>
            <w:r w:rsidR="00BC7F2B" w:rsidRPr="00BA0FE8">
              <w:rPr>
                <w:color w:val="4BACC6"/>
                <w:sz w:val="24"/>
                <w:szCs w:val="24"/>
              </w:rPr>
              <w:t>ng</w:t>
            </w:r>
          </w:p>
        </w:tc>
        <w:tc>
          <w:tcPr>
            <w:tcW w:w="2835" w:type="dxa"/>
          </w:tcPr>
          <w:p w14:paraId="181C18B1" w14:textId="1E20AA1F" w:rsidR="00FB26E9" w:rsidRPr="00BA0FE8" w:rsidRDefault="00BC7F2B" w:rsidP="003C6693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835" w:type="dxa"/>
          </w:tcPr>
          <w:p w14:paraId="62982392" w14:textId="662B1C32" w:rsidR="00FB26E9" w:rsidRPr="00BA0FE8" w:rsidRDefault="00BC7F2B" w:rsidP="00671EB2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861" w:type="dxa"/>
          </w:tcPr>
          <w:p w14:paraId="32230DAF" w14:textId="1EE5A3D0" w:rsidR="00FB26E9" w:rsidRPr="00BA0FE8" w:rsidRDefault="00BC7F2B" w:rsidP="00633ED6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</w:tr>
    </w:tbl>
    <w:p w14:paraId="616C222D" w14:textId="66E4DA34" w:rsidR="009829BB" w:rsidRPr="00BA0FE8" w:rsidRDefault="009829BB" w:rsidP="00543F19">
      <w:pPr>
        <w:tabs>
          <w:tab w:val="left" w:pos="8380"/>
        </w:tabs>
        <w:rPr>
          <w:sz w:val="24"/>
          <w:szCs w:val="24"/>
        </w:rPr>
      </w:pPr>
    </w:p>
    <w:sectPr w:rsidR="009829BB" w:rsidRPr="00BA0FE8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008A6"/>
    <w:rsid w:val="0000469D"/>
    <w:rsid w:val="00013BEB"/>
    <w:rsid w:val="0002085C"/>
    <w:rsid w:val="00023DDD"/>
    <w:rsid w:val="00035FE9"/>
    <w:rsid w:val="00042499"/>
    <w:rsid w:val="00066D0F"/>
    <w:rsid w:val="00080EEB"/>
    <w:rsid w:val="00095658"/>
    <w:rsid w:val="000A6AF4"/>
    <w:rsid w:val="000D1777"/>
    <w:rsid w:val="000D36FC"/>
    <w:rsid w:val="000D7BC6"/>
    <w:rsid w:val="000E51E8"/>
    <w:rsid w:val="000F1AD2"/>
    <w:rsid w:val="00105A58"/>
    <w:rsid w:val="00150F51"/>
    <w:rsid w:val="00176B11"/>
    <w:rsid w:val="00183FD9"/>
    <w:rsid w:val="001B56BE"/>
    <w:rsid w:val="001E611B"/>
    <w:rsid w:val="00201FC8"/>
    <w:rsid w:val="00210713"/>
    <w:rsid w:val="002123DE"/>
    <w:rsid w:val="00215332"/>
    <w:rsid w:val="00247CA3"/>
    <w:rsid w:val="0026447E"/>
    <w:rsid w:val="002A1BC5"/>
    <w:rsid w:val="002B0585"/>
    <w:rsid w:val="002D4606"/>
    <w:rsid w:val="002E326A"/>
    <w:rsid w:val="002E4B36"/>
    <w:rsid w:val="003039BF"/>
    <w:rsid w:val="00332DD1"/>
    <w:rsid w:val="00334625"/>
    <w:rsid w:val="00372EAB"/>
    <w:rsid w:val="00386659"/>
    <w:rsid w:val="00391104"/>
    <w:rsid w:val="003940C6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36EDA"/>
    <w:rsid w:val="004923B8"/>
    <w:rsid w:val="004A6BD9"/>
    <w:rsid w:val="004A7693"/>
    <w:rsid w:val="004C23A5"/>
    <w:rsid w:val="004C6A1F"/>
    <w:rsid w:val="004D7397"/>
    <w:rsid w:val="004E2325"/>
    <w:rsid w:val="004E5006"/>
    <w:rsid w:val="00516F62"/>
    <w:rsid w:val="00520249"/>
    <w:rsid w:val="00543F19"/>
    <w:rsid w:val="005527D9"/>
    <w:rsid w:val="0056454B"/>
    <w:rsid w:val="00564F93"/>
    <w:rsid w:val="005902F8"/>
    <w:rsid w:val="00597105"/>
    <w:rsid w:val="005A1D34"/>
    <w:rsid w:val="005B366C"/>
    <w:rsid w:val="005E3307"/>
    <w:rsid w:val="005F2472"/>
    <w:rsid w:val="00603635"/>
    <w:rsid w:val="00620CCE"/>
    <w:rsid w:val="0062177A"/>
    <w:rsid w:val="00633B89"/>
    <w:rsid w:val="00633ED6"/>
    <w:rsid w:val="0063529C"/>
    <w:rsid w:val="00635803"/>
    <w:rsid w:val="0065678E"/>
    <w:rsid w:val="00664C47"/>
    <w:rsid w:val="00665C5F"/>
    <w:rsid w:val="00666771"/>
    <w:rsid w:val="00671EB2"/>
    <w:rsid w:val="006A6405"/>
    <w:rsid w:val="006C0826"/>
    <w:rsid w:val="006E356A"/>
    <w:rsid w:val="007044BF"/>
    <w:rsid w:val="00714A7D"/>
    <w:rsid w:val="007159DA"/>
    <w:rsid w:val="00725B21"/>
    <w:rsid w:val="0073790C"/>
    <w:rsid w:val="0074082E"/>
    <w:rsid w:val="007453ED"/>
    <w:rsid w:val="007543BF"/>
    <w:rsid w:val="0076033A"/>
    <w:rsid w:val="007706C9"/>
    <w:rsid w:val="0078663D"/>
    <w:rsid w:val="007C5337"/>
    <w:rsid w:val="007C6D41"/>
    <w:rsid w:val="007E0283"/>
    <w:rsid w:val="007F22D0"/>
    <w:rsid w:val="00824A02"/>
    <w:rsid w:val="00872D16"/>
    <w:rsid w:val="008B63C8"/>
    <w:rsid w:val="008C5C2F"/>
    <w:rsid w:val="008C769E"/>
    <w:rsid w:val="008D54DF"/>
    <w:rsid w:val="00903D9D"/>
    <w:rsid w:val="00914168"/>
    <w:rsid w:val="0091477D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4FD5"/>
    <w:rsid w:val="00A06961"/>
    <w:rsid w:val="00A077B6"/>
    <w:rsid w:val="00A60232"/>
    <w:rsid w:val="00A90F00"/>
    <w:rsid w:val="00AF7979"/>
    <w:rsid w:val="00B02857"/>
    <w:rsid w:val="00B53915"/>
    <w:rsid w:val="00B74946"/>
    <w:rsid w:val="00B82BE2"/>
    <w:rsid w:val="00B8571C"/>
    <w:rsid w:val="00B87D54"/>
    <w:rsid w:val="00B903A1"/>
    <w:rsid w:val="00B91D81"/>
    <w:rsid w:val="00BA0FE8"/>
    <w:rsid w:val="00BB02CC"/>
    <w:rsid w:val="00BB2AD0"/>
    <w:rsid w:val="00BC559E"/>
    <w:rsid w:val="00BC7F2B"/>
    <w:rsid w:val="00BE55FB"/>
    <w:rsid w:val="00C00640"/>
    <w:rsid w:val="00C241D7"/>
    <w:rsid w:val="00C30FCF"/>
    <w:rsid w:val="00C317AF"/>
    <w:rsid w:val="00C44ACC"/>
    <w:rsid w:val="00C546E4"/>
    <w:rsid w:val="00C62426"/>
    <w:rsid w:val="00C701B9"/>
    <w:rsid w:val="00C82EFF"/>
    <w:rsid w:val="00CC5BD4"/>
    <w:rsid w:val="00CD3635"/>
    <w:rsid w:val="00CD5E0B"/>
    <w:rsid w:val="00D40452"/>
    <w:rsid w:val="00D44C6C"/>
    <w:rsid w:val="00D549D5"/>
    <w:rsid w:val="00D54AF4"/>
    <w:rsid w:val="00D62ABC"/>
    <w:rsid w:val="00DA1656"/>
    <w:rsid w:val="00DA1D6C"/>
    <w:rsid w:val="00DB6CBC"/>
    <w:rsid w:val="00DC3C8F"/>
    <w:rsid w:val="00DD2BDA"/>
    <w:rsid w:val="00DD67E1"/>
    <w:rsid w:val="00DE0CE9"/>
    <w:rsid w:val="00DE42DB"/>
    <w:rsid w:val="00DE45DA"/>
    <w:rsid w:val="00DF0DDC"/>
    <w:rsid w:val="00E02ABD"/>
    <w:rsid w:val="00E108FC"/>
    <w:rsid w:val="00E21BBC"/>
    <w:rsid w:val="00E25CDE"/>
    <w:rsid w:val="00E31E80"/>
    <w:rsid w:val="00E409FA"/>
    <w:rsid w:val="00E46587"/>
    <w:rsid w:val="00E51B33"/>
    <w:rsid w:val="00E6721B"/>
    <w:rsid w:val="00E95A31"/>
    <w:rsid w:val="00EC7D94"/>
    <w:rsid w:val="00F23E0A"/>
    <w:rsid w:val="00F576E9"/>
    <w:rsid w:val="00F77225"/>
    <w:rsid w:val="00FA1593"/>
    <w:rsid w:val="00FB26E9"/>
    <w:rsid w:val="00FD2C42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914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C5A17-904F-4186-BCE7-C1550C61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AB7E4EDE</Template>
  <TotalTime>58</TotalTime>
  <Pages>1</Pages>
  <Words>109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11</cp:revision>
  <cp:lastPrinted>2024-11-04T15:00:00Z</cp:lastPrinted>
  <dcterms:created xsi:type="dcterms:W3CDTF">2025-01-10T17:39:00Z</dcterms:created>
  <dcterms:modified xsi:type="dcterms:W3CDTF">2025-01-20T12:09:00Z</dcterms:modified>
</cp:coreProperties>
</file>