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6"/>
        <w:gridCol w:w="2810"/>
        <w:gridCol w:w="2977"/>
        <w:gridCol w:w="2835"/>
        <w:gridCol w:w="2835"/>
        <w:gridCol w:w="2861"/>
      </w:tblGrid>
      <w:tr w:rsidR="00B91D81" w:rsidRPr="00BA0FE8" w14:paraId="5D13F9FC" w14:textId="77777777" w:rsidTr="007159DA">
        <w:trPr>
          <w:trHeight w:val="706"/>
        </w:trPr>
        <w:tc>
          <w:tcPr>
            <w:tcW w:w="1296" w:type="dxa"/>
          </w:tcPr>
          <w:p w14:paraId="130B3CB3" w14:textId="77777777" w:rsidR="009829BB" w:rsidRPr="00BA0FE8" w:rsidRDefault="009829BB" w:rsidP="009C03E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Timings</w:t>
            </w:r>
          </w:p>
        </w:tc>
        <w:tc>
          <w:tcPr>
            <w:tcW w:w="2810" w:type="dxa"/>
          </w:tcPr>
          <w:p w14:paraId="31245AAC" w14:textId="2AC831E7" w:rsidR="009829BB" w:rsidRPr="00BA0FE8" w:rsidRDefault="009829BB" w:rsidP="009C03E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Monday</w:t>
            </w:r>
          </w:p>
          <w:p w14:paraId="437CA73E" w14:textId="569A0507" w:rsidR="007159DA" w:rsidRPr="00BA0FE8" w:rsidRDefault="007159DA" w:rsidP="007159DA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i/>
                <w:sz w:val="24"/>
                <w:szCs w:val="24"/>
              </w:rPr>
              <w:t>Mrs Ryker</w:t>
            </w:r>
          </w:p>
        </w:tc>
        <w:tc>
          <w:tcPr>
            <w:tcW w:w="2977" w:type="dxa"/>
          </w:tcPr>
          <w:p w14:paraId="2B8D4E19" w14:textId="77777777" w:rsidR="009C654F" w:rsidRPr="00BA0FE8" w:rsidRDefault="009829BB" w:rsidP="0091416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Tuesda</w:t>
            </w:r>
            <w:r w:rsidR="00914168" w:rsidRPr="00BA0FE8">
              <w:rPr>
                <w:b/>
                <w:sz w:val="24"/>
                <w:szCs w:val="24"/>
              </w:rPr>
              <w:t>y</w:t>
            </w:r>
          </w:p>
          <w:p w14:paraId="30CB8F3C" w14:textId="6D483020" w:rsidR="00872D16" w:rsidRPr="00BA0FE8" w:rsidRDefault="00872D16" w:rsidP="00914168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i/>
                <w:sz w:val="24"/>
                <w:szCs w:val="24"/>
              </w:rPr>
              <w:t>Mrs Ryker</w:t>
            </w:r>
          </w:p>
        </w:tc>
        <w:tc>
          <w:tcPr>
            <w:tcW w:w="2835" w:type="dxa"/>
          </w:tcPr>
          <w:p w14:paraId="0C42B7AF" w14:textId="056B2893" w:rsidR="009829BB" w:rsidRPr="00BA0FE8" w:rsidRDefault="009829BB" w:rsidP="009C03E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Wednesday</w:t>
            </w:r>
          </w:p>
          <w:p w14:paraId="6FDFC694" w14:textId="77777777" w:rsidR="009C654F" w:rsidRPr="00BA0FE8" w:rsidRDefault="00872D16" w:rsidP="00B82BE2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i/>
                <w:sz w:val="24"/>
                <w:szCs w:val="24"/>
              </w:rPr>
              <w:t>Mrs Ryker</w:t>
            </w:r>
          </w:p>
          <w:p w14:paraId="28E65785" w14:textId="242CB67C" w:rsidR="0065678E" w:rsidRPr="00BA0FE8" w:rsidRDefault="0065678E" w:rsidP="0065678E">
            <w:pPr>
              <w:spacing w:after="0" w:line="240" w:lineRule="auto"/>
              <w:jc w:val="center"/>
              <w:rPr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7B8457C" w14:textId="5FCA6FEE" w:rsidR="009829BB" w:rsidRPr="00BA0FE8" w:rsidRDefault="009829BB" w:rsidP="009C03E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Thursday</w:t>
            </w:r>
          </w:p>
          <w:p w14:paraId="54BB2294" w14:textId="0383F2F8" w:rsidR="009C654F" w:rsidRPr="00BA0FE8" w:rsidRDefault="00872D16" w:rsidP="00B82BE2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i/>
                <w:sz w:val="24"/>
                <w:szCs w:val="24"/>
              </w:rPr>
              <w:t>Mrs Ryker</w:t>
            </w:r>
          </w:p>
        </w:tc>
        <w:tc>
          <w:tcPr>
            <w:tcW w:w="2861" w:type="dxa"/>
          </w:tcPr>
          <w:p w14:paraId="2A2A5B16" w14:textId="137E65D6" w:rsidR="009829BB" w:rsidRPr="00BA0FE8" w:rsidRDefault="009829BB" w:rsidP="009C03E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Friday</w:t>
            </w:r>
          </w:p>
          <w:p w14:paraId="1AE1A217" w14:textId="1A5FDF99" w:rsidR="009C654F" w:rsidRPr="00BA0FE8" w:rsidRDefault="00872D16" w:rsidP="00B82BE2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i/>
                <w:sz w:val="24"/>
                <w:szCs w:val="24"/>
              </w:rPr>
              <w:t>Mrs Ryker</w:t>
            </w:r>
          </w:p>
        </w:tc>
      </w:tr>
      <w:tr w:rsidR="00B91D81" w:rsidRPr="00BA0FE8" w14:paraId="2128B010" w14:textId="77777777" w:rsidTr="007159DA">
        <w:tc>
          <w:tcPr>
            <w:tcW w:w="1296" w:type="dxa"/>
          </w:tcPr>
          <w:p w14:paraId="64B492CA" w14:textId="4BDCEB8C" w:rsidR="00215332" w:rsidRPr="00BA0FE8" w:rsidRDefault="007159DA" w:rsidP="007159DA">
            <w:pPr>
              <w:spacing w:after="0" w:line="240" w:lineRule="auto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8:30 – 9:05</w:t>
            </w:r>
          </w:p>
        </w:tc>
        <w:tc>
          <w:tcPr>
            <w:tcW w:w="2810" w:type="dxa"/>
          </w:tcPr>
          <w:p w14:paraId="7E703DF9" w14:textId="558B71F7" w:rsidR="00215332" w:rsidRPr="00BA0FE8" w:rsidRDefault="00A06961" w:rsidP="0021533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color w:val="000000" w:themeColor="text1"/>
                <w:sz w:val="24"/>
                <w:szCs w:val="24"/>
              </w:rPr>
              <w:t>Maths/Spelling/Reading</w:t>
            </w:r>
          </w:p>
        </w:tc>
        <w:tc>
          <w:tcPr>
            <w:tcW w:w="2977" w:type="dxa"/>
          </w:tcPr>
          <w:p w14:paraId="759D77CC" w14:textId="280DD9B5" w:rsidR="007159DA" w:rsidRPr="00BA0FE8" w:rsidRDefault="007159DA" w:rsidP="0021533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Maths</w:t>
            </w:r>
            <w:r w:rsidR="00215332" w:rsidRPr="00BA0FE8">
              <w:rPr>
                <w:b/>
                <w:sz w:val="24"/>
                <w:szCs w:val="24"/>
              </w:rPr>
              <w:t>/Spelling</w:t>
            </w:r>
            <w:r w:rsidR="00B91D81" w:rsidRPr="00BA0FE8">
              <w:rPr>
                <w:b/>
                <w:sz w:val="24"/>
                <w:szCs w:val="24"/>
              </w:rPr>
              <w:t>/</w:t>
            </w:r>
            <w:r w:rsidR="00A06961" w:rsidRPr="00BA0FE8">
              <w:rPr>
                <w:b/>
                <w:sz w:val="24"/>
                <w:szCs w:val="24"/>
              </w:rPr>
              <w:t>Reading</w:t>
            </w:r>
          </w:p>
          <w:p w14:paraId="33067D8F" w14:textId="1B101E29" w:rsidR="00215332" w:rsidRPr="00BA0FE8" w:rsidRDefault="00215332" w:rsidP="0021533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26B33BD7" w14:textId="737BC7B3" w:rsidR="007159DA" w:rsidRPr="00BA0FE8" w:rsidRDefault="007159DA" w:rsidP="0021533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H/w</w:t>
            </w:r>
            <w:r w:rsidR="00215332" w:rsidRPr="00BA0FE8">
              <w:rPr>
                <w:b/>
                <w:sz w:val="24"/>
                <w:szCs w:val="24"/>
              </w:rPr>
              <w:t>/Spelling</w:t>
            </w:r>
            <w:r w:rsidR="00A06961" w:rsidRPr="00BA0FE8">
              <w:rPr>
                <w:b/>
                <w:sz w:val="24"/>
                <w:szCs w:val="24"/>
              </w:rPr>
              <w:t>/Reading</w:t>
            </w:r>
          </w:p>
          <w:p w14:paraId="1B0B936B" w14:textId="5DDDA502" w:rsidR="00215332" w:rsidRPr="00BA0FE8" w:rsidRDefault="00215332" w:rsidP="0021533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262339C1" w14:textId="4B664B89" w:rsidR="00215332" w:rsidRPr="00BA0FE8" w:rsidRDefault="007159DA" w:rsidP="007159D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Maths</w:t>
            </w:r>
            <w:r w:rsidR="00215332" w:rsidRPr="00BA0FE8">
              <w:rPr>
                <w:b/>
                <w:sz w:val="24"/>
                <w:szCs w:val="24"/>
              </w:rPr>
              <w:t>/Spelling</w:t>
            </w:r>
            <w:r w:rsidR="00A06961" w:rsidRPr="00BA0FE8">
              <w:rPr>
                <w:b/>
                <w:sz w:val="24"/>
                <w:szCs w:val="24"/>
              </w:rPr>
              <w:t>/Reading</w:t>
            </w:r>
          </w:p>
        </w:tc>
        <w:tc>
          <w:tcPr>
            <w:tcW w:w="2861" w:type="dxa"/>
          </w:tcPr>
          <w:p w14:paraId="306B5856" w14:textId="56B03C11" w:rsidR="00215332" w:rsidRPr="00BA0FE8" w:rsidRDefault="007159DA" w:rsidP="007159D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Maths</w:t>
            </w:r>
            <w:r w:rsidR="00215332" w:rsidRPr="00BA0FE8">
              <w:rPr>
                <w:b/>
                <w:sz w:val="24"/>
                <w:szCs w:val="24"/>
              </w:rPr>
              <w:t>/Spelling</w:t>
            </w:r>
            <w:r w:rsidR="00A06961" w:rsidRPr="00BA0FE8">
              <w:rPr>
                <w:b/>
                <w:sz w:val="24"/>
                <w:szCs w:val="24"/>
              </w:rPr>
              <w:t>/Reading</w:t>
            </w:r>
          </w:p>
        </w:tc>
      </w:tr>
      <w:tr w:rsidR="00B91D81" w:rsidRPr="00BA0FE8" w14:paraId="2E97CF3F" w14:textId="77777777" w:rsidTr="007159DA">
        <w:tc>
          <w:tcPr>
            <w:tcW w:w="1296" w:type="dxa"/>
          </w:tcPr>
          <w:p w14:paraId="3B814B2B" w14:textId="6A3F9A9E" w:rsidR="00E51B33" w:rsidRPr="00BA0FE8" w:rsidRDefault="00E51B33" w:rsidP="009C03E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9:05</w:t>
            </w:r>
            <w:r w:rsidR="00955BD4" w:rsidRPr="00BA0FE8">
              <w:rPr>
                <w:sz w:val="24"/>
                <w:szCs w:val="24"/>
              </w:rPr>
              <w:t xml:space="preserve"> </w:t>
            </w:r>
            <w:r w:rsidRPr="00BA0FE8">
              <w:rPr>
                <w:sz w:val="24"/>
                <w:szCs w:val="24"/>
              </w:rPr>
              <w:t>-</w:t>
            </w:r>
            <w:r w:rsidR="00955BD4" w:rsidRPr="00BA0FE8">
              <w:rPr>
                <w:sz w:val="24"/>
                <w:szCs w:val="24"/>
              </w:rPr>
              <w:t xml:space="preserve"> </w:t>
            </w:r>
            <w:r w:rsidRPr="00BA0FE8">
              <w:rPr>
                <w:sz w:val="24"/>
                <w:szCs w:val="24"/>
              </w:rPr>
              <w:t>9:30</w:t>
            </w:r>
          </w:p>
        </w:tc>
        <w:tc>
          <w:tcPr>
            <w:tcW w:w="14318" w:type="dxa"/>
            <w:gridSpan w:val="5"/>
            <w:shd w:val="clear" w:color="auto" w:fill="0070C0"/>
          </w:tcPr>
          <w:p w14:paraId="546B2C85" w14:textId="0EB0B6B8" w:rsidR="00E51B33" w:rsidRPr="00BA0FE8" w:rsidRDefault="008C769E" w:rsidP="007159D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 xml:space="preserve">                                                              Class Assembly                  Whole School Assembly          Whole School Assembly       Headteacher’s Assembly</w:t>
            </w:r>
          </w:p>
        </w:tc>
      </w:tr>
      <w:tr w:rsidR="00B91D81" w:rsidRPr="00BA0FE8" w14:paraId="2601965D" w14:textId="77777777" w:rsidTr="00B82BE2">
        <w:trPr>
          <w:trHeight w:val="1457"/>
        </w:trPr>
        <w:tc>
          <w:tcPr>
            <w:tcW w:w="1296" w:type="dxa"/>
          </w:tcPr>
          <w:p w14:paraId="6C60F48C" w14:textId="77777777" w:rsidR="00603635" w:rsidRPr="00BA0FE8" w:rsidRDefault="00603635" w:rsidP="00633B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9:30 – 10:30</w:t>
            </w:r>
          </w:p>
        </w:tc>
        <w:tc>
          <w:tcPr>
            <w:tcW w:w="2810" w:type="dxa"/>
          </w:tcPr>
          <w:p w14:paraId="040C1056" w14:textId="77777777" w:rsidR="008C769E" w:rsidRPr="00BA0FE8" w:rsidRDefault="008C769E" w:rsidP="00B82BE2">
            <w:pPr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</w:p>
          <w:p w14:paraId="0708BDB6" w14:textId="2B894974" w:rsidR="008C769E" w:rsidRPr="00BA0FE8" w:rsidRDefault="0000469D" w:rsidP="008C769E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MATHS</w:t>
            </w:r>
          </w:p>
          <w:p w14:paraId="3A76F45A" w14:textId="2DBD689B" w:rsidR="00D62ABC" w:rsidRPr="00BA0FE8" w:rsidRDefault="004923B8" w:rsidP="00E25CDE">
            <w:pPr>
              <w:spacing w:after="0" w:line="240" w:lineRule="auto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r w:rsidRPr="00BA0FE8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r w:rsidR="008C769E" w:rsidRPr="00BA0FE8">
              <w:rPr>
                <w:i/>
                <w:color w:val="000000" w:themeColor="text1"/>
                <w:sz w:val="24"/>
                <w:szCs w:val="24"/>
              </w:rPr>
              <w:t>(</w:t>
            </w:r>
            <w:proofErr w:type="spellStart"/>
            <w:r w:rsidR="008C769E" w:rsidRPr="00BA0FE8">
              <w:rPr>
                <w:i/>
                <w:color w:val="000000" w:themeColor="text1"/>
                <w:sz w:val="24"/>
                <w:szCs w:val="24"/>
              </w:rPr>
              <w:t>inc.</w:t>
            </w:r>
            <w:proofErr w:type="spellEnd"/>
            <w:r w:rsidR="008C769E" w:rsidRPr="00BA0FE8">
              <w:rPr>
                <w:i/>
                <w:color w:val="000000" w:themeColor="text1"/>
                <w:sz w:val="24"/>
                <w:szCs w:val="24"/>
              </w:rPr>
              <w:t xml:space="preserve"> Times Tables Test)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65ABD27B" w14:textId="77777777" w:rsidR="00603635" w:rsidRPr="00BA0FE8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71F218B2" w14:textId="77777777" w:rsidR="00C44ACC" w:rsidRPr="00BA0FE8" w:rsidRDefault="00C44ACC" w:rsidP="004D7397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MATHS</w:t>
            </w:r>
          </w:p>
          <w:p w14:paraId="22144A8A" w14:textId="5662D45B" w:rsidR="00D62ABC" w:rsidRPr="00BA0FE8" w:rsidRDefault="00D62ABC" w:rsidP="00E25CDE">
            <w:pPr>
              <w:spacing w:after="0" w:line="240" w:lineRule="auto"/>
              <w:rPr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07FA5F8" w14:textId="77777777" w:rsidR="00A06961" w:rsidRPr="00BA0FE8" w:rsidRDefault="00A06961" w:rsidP="00B91D8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22A8E33" w14:textId="177AE3BE" w:rsidR="00B91D81" w:rsidRPr="00BA0FE8" w:rsidRDefault="0000469D" w:rsidP="00B91D8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MATHS</w:t>
            </w:r>
          </w:p>
          <w:p w14:paraId="68115173" w14:textId="7B6E8C95" w:rsidR="0000469D" w:rsidRPr="00BA0FE8" w:rsidRDefault="0000469D" w:rsidP="00B91D8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E966532" w14:textId="3B833938" w:rsidR="00603635" w:rsidRPr="00BA0FE8" w:rsidRDefault="00603635" w:rsidP="004923B8">
            <w:pPr>
              <w:spacing w:after="0" w:line="240" w:lineRule="auto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14:paraId="095512C5" w14:textId="77777777" w:rsidR="00A06961" w:rsidRPr="00BA0FE8" w:rsidRDefault="00A06961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6AE14A09" w14:textId="1C0F12E8" w:rsidR="002123DE" w:rsidRPr="00BA0FE8" w:rsidRDefault="004923B8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MATHS</w:t>
            </w:r>
          </w:p>
          <w:p w14:paraId="0521D79F" w14:textId="7E59B1F8" w:rsidR="00D62ABC" w:rsidRPr="00BA0FE8" w:rsidRDefault="00D62ABC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04F2435" w14:textId="1BF4909C" w:rsidR="00B91D81" w:rsidRPr="00BA0FE8" w:rsidRDefault="00B91D81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61" w:type="dxa"/>
          </w:tcPr>
          <w:p w14:paraId="4E0D0D60" w14:textId="77777777" w:rsidR="00A06961" w:rsidRPr="00BA0FE8" w:rsidRDefault="00A06961" w:rsidP="009C654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4A1DB916" w14:textId="1FBDC3CB" w:rsidR="00603635" w:rsidRPr="00BA0FE8" w:rsidRDefault="0000469D" w:rsidP="009C654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MATHS</w:t>
            </w:r>
          </w:p>
          <w:p w14:paraId="3AFC742F" w14:textId="0201F523" w:rsidR="00D62ABC" w:rsidRPr="00BA0FE8" w:rsidRDefault="00D62ABC" w:rsidP="009C654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1DBBED00" w14:textId="77777777" w:rsidR="00D62ABC" w:rsidRPr="00BA0FE8" w:rsidRDefault="00D62ABC" w:rsidP="009C654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BCE578D" w14:textId="523EBE39" w:rsidR="00BB2AD0" w:rsidRPr="00BA0FE8" w:rsidRDefault="00BB2AD0" w:rsidP="004923B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B91D81" w:rsidRPr="00BA0FE8" w14:paraId="2F839F3D" w14:textId="77777777" w:rsidTr="007159DA">
        <w:tc>
          <w:tcPr>
            <w:tcW w:w="1296" w:type="dxa"/>
          </w:tcPr>
          <w:p w14:paraId="25F234F8" w14:textId="19273F9C" w:rsidR="009829BB" w:rsidRPr="00BA0FE8" w:rsidRDefault="00386659" w:rsidP="005902F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10:</w:t>
            </w:r>
            <w:r w:rsidR="00633B89" w:rsidRPr="00BA0FE8">
              <w:rPr>
                <w:sz w:val="24"/>
                <w:szCs w:val="24"/>
              </w:rPr>
              <w:t>30</w:t>
            </w:r>
            <w:r w:rsidR="009829BB" w:rsidRPr="00BA0FE8">
              <w:rPr>
                <w:sz w:val="24"/>
                <w:szCs w:val="24"/>
              </w:rPr>
              <w:t xml:space="preserve"> – </w:t>
            </w:r>
            <w:r w:rsidR="008C5C2F" w:rsidRPr="00BA0FE8">
              <w:rPr>
                <w:sz w:val="24"/>
                <w:szCs w:val="24"/>
              </w:rPr>
              <w:t>10:45</w:t>
            </w:r>
          </w:p>
        </w:tc>
        <w:tc>
          <w:tcPr>
            <w:tcW w:w="14318" w:type="dxa"/>
            <w:gridSpan w:val="5"/>
            <w:shd w:val="clear" w:color="auto" w:fill="0070C0"/>
          </w:tcPr>
          <w:p w14:paraId="4DD2EAB9" w14:textId="1867B053" w:rsidR="009829BB" w:rsidRPr="00BA0FE8" w:rsidRDefault="00A06961" w:rsidP="00A06961">
            <w:pPr>
              <w:tabs>
                <w:tab w:val="left" w:pos="210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BREAK</w:t>
            </w:r>
          </w:p>
        </w:tc>
      </w:tr>
      <w:tr w:rsidR="00E25CDE" w:rsidRPr="00BA0FE8" w14:paraId="6B7E701F" w14:textId="77777777" w:rsidTr="00E25CDE">
        <w:trPr>
          <w:trHeight w:val="730"/>
        </w:trPr>
        <w:tc>
          <w:tcPr>
            <w:tcW w:w="1296" w:type="dxa"/>
            <w:vMerge w:val="restart"/>
          </w:tcPr>
          <w:p w14:paraId="28AB3BAE" w14:textId="324245AE" w:rsidR="00E25CDE" w:rsidRPr="00BA0FE8" w:rsidRDefault="00E25CDE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10:45 – 12:00</w:t>
            </w:r>
          </w:p>
        </w:tc>
        <w:tc>
          <w:tcPr>
            <w:tcW w:w="2810" w:type="dxa"/>
            <w:vMerge w:val="restart"/>
          </w:tcPr>
          <w:p w14:paraId="51388C5C" w14:textId="77777777" w:rsidR="00E25CDE" w:rsidRPr="00BA0FE8" w:rsidRDefault="00E25CDE" w:rsidP="00B82BE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D184EF5" w14:textId="4817B99D" w:rsidR="00E25CDE" w:rsidRPr="00BA0FE8" w:rsidRDefault="00E25CDE" w:rsidP="00B82BE2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ENGLISH</w:t>
            </w:r>
          </w:p>
          <w:p w14:paraId="304E3ECA" w14:textId="77777777" w:rsidR="00E25CDE" w:rsidRPr="00BA0FE8" w:rsidRDefault="00E25CDE" w:rsidP="00B82BE2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14:paraId="1B086B6D" w14:textId="2CFE1E4C" w:rsidR="00E25CDE" w:rsidRPr="00BA0FE8" w:rsidRDefault="00E25CDE" w:rsidP="00A06961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64A925B0" w14:textId="77777777" w:rsidR="00E25CDE" w:rsidRPr="00BA0FE8" w:rsidRDefault="00E25CDE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350B5316" w14:textId="6CE9E954" w:rsidR="00E25CDE" w:rsidRPr="00BA0FE8" w:rsidRDefault="00E25CDE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ENGLISH/SPAG</w:t>
            </w:r>
          </w:p>
          <w:p w14:paraId="0C13B57B" w14:textId="3D5E7CE3" w:rsidR="00E25CDE" w:rsidRPr="00BA0FE8" w:rsidRDefault="00E25CDE" w:rsidP="00A06961">
            <w:pPr>
              <w:spacing w:after="0" w:line="240" w:lineRule="auto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r w:rsidRPr="00BA0FE8">
              <w:rPr>
                <w:i/>
                <w:color w:val="000000" w:themeColor="text1"/>
                <w:sz w:val="24"/>
                <w:szCs w:val="24"/>
              </w:rPr>
              <w:t>(Including Spelling Test)</w:t>
            </w:r>
          </w:p>
        </w:tc>
        <w:tc>
          <w:tcPr>
            <w:tcW w:w="2835" w:type="dxa"/>
            <w:vMerge w:val="restart"/>
          </w:tcPr>
          <w:p w14:paraId="5F1A11A2" w14:textId="77777777" w:rsidR="00E25CDE" w:rsidRPr="00BA0FE8" w:rsidRDefault="00E25CDE" w:rsidP="00B857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A34AB82" w14:textId="016D747A" w:rsidR="00E25CDE" w:rsidRPr="00BA0FE8" w:rsidRDefault="00E25CDE" w:rsidP="00B857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ENGLISH</w:t>
            </w:r>
          </w:p>
          <w:p w14:paraId="3668DA2C" w14:textId="6F86A59E" w:rsidR="00E25CDE" w:rsidRPr="00BA0FE8" w:rsidRDefault="00E25CDE" w:rsidP="0065678E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67D1998" w14:textId="442F5F8A" w:rsidR="00E25CDE" w:rsidRPr="00BA0FE8" w:rsidRDefault="00E25CDE" w:rsidP="00B857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1608FE2D" w14:textId="77777777" w:rsidR="00E25CDE" w:rsidRPr="00BA0FE8" w:rsidRDefault="00E25CDE" w:rsidP="00C317A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7B777069" w14:textId="06235F3B" w:rsidR="00E25CDE" w:rsidRPr="00BA0FE8" w:rsidRDefault="00E25CDE" w:rsidP="00C317A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ENGLISH</w:t>
            </w:r>
          </w:p>
        </w:tc>
        <w:tc>
          <w:tcPr>
            <w:tcW w:w="2861" w:type="dxa"/>
            <w:vMerge w:val="restart"/>
          </w:tcPr>
          <w:p w14:paraId="4A49A0C7" w14:textId="77777777" w:rsidR="00E25CDE" w:rsidRPr="00BA0FE8" w:rsidRDefault="00E25CDE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0B06A667" w14:textId="720BD079" w:rsidR="00E25CDE" w:rsidRPr="00BA0FE8" w:rsidRDefault="00E25CDE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ENGLISH</w:t>
            </w:r>
          </w:p>
          <w:p w14:paraId="67455FF0" w14:textId="36427FBC" w:rsidR="00E25CDE" w:rsidRPr="00BA0FE8" w:rsidRDefault="00E25CDE" w:rsidP="004D7397">
            <w:pPr>
              <w:spacing w:after="0" w:line="240" w:lineRule="auto"/>
              <w:jc w:val="center"/>
              <w:rPr>
                <w:i/>
                <w:color w:val="000000" w:themeColor="text1"/>
                <w:sz w:val="24"/>
                <w:szCs w:val="24"/>
              </w:rPr>
            </w:pPr>
          </w:p>
        </w:tc>
      </w:tr>
      <w:tr w:rsidR="00E25CDE" w:rsidRPr="00BA0FE8" w14:paraId="030C79B6" w14:textId="77777777" w:rsidTr="00E25CDE">
        <w:trPr>
          <w:trHeight w:val="293"/>
        </w:trPr>
        <w:tc>
          <w:tcPr>
            <w:tcW w:w="1296" w:type="dxa"/>
            <w:vMerge/>
          </w:tcPr>
          <w:p w14:paraId="1C82B08D" w14:textId="77777777" w:rsidR="00E25CDE" w:rsidRPr="00BA0FE8" w:rsidRDefault="00E25CDE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10" w:type="dxa"/>
            <w:vMerge/>
          </w:tcPr>
          <w:p w14:paraId="5CBBCCB7" w14:textId="77777777" w:rsidR="00E25CDE" w:rsidRPr="00BA0FE8" w:rsidRDefault="00E25CDE" w:rsidP="00B82BE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2BA96ADD" w14:textId="77777777" w:rsidR="00E25CDE" w:rsidRPr="00BA0FE8" w:rsidRDefault="00E25CDE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D7566B8" w14:textId="77777777" w:rsidR="00E25CDE" w:rsidRPr="00BA0FE8" w:rsidRDefault="00E25CDE" w:rsidP="00B857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3BF270CB" w14:textId="7101D203" w:rsidR="00E25CDE" w:rsidRPr="00BA0FE8" w:rsidRDefault="00E25CDE" w:rsidP="00C317A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Focused Reading</w:t>
            </w:r>
          </w:p>
        </w:tc>
        <w:tc>
          <w:tcPr>
            <w:tcW w:w="2861" w:type="dxa"/>
            <w:vMerge/>
          </w:tcPr>
          <w:p w14:paraId="5EDDEE51" w14:textId="77777777" w:rsidR="00E25CDE" w:rsidRPr="00BA0FE8" w:rsidRDefault="00E25CDE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25CDE" w:rsidRPr="00BA0FE8" w14:paraId="15F70888" w14:textId="77777777" w:rsidTr="00D0385F">
        <w:trPr>
          <w:trHeight w:val="554"/>
        </w:trPr>
        <w:tc>
          <w:tcPr>
            <w:tcW w:w="1296" w:type="dxa"/>
            <w:vMerge/>
          </w:tcPr>
          <w:p w14:paraId="5CC040D1" w14:textId="77777777" w:rsidR="00E25CDE" w:rsidRPr="00BA0FE8" w:rsidRDefault="00E25CDE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10" w:type="dxa"/>
            <w:vMerge/>
          </w:tcPr>
          <w:p w14:paraId="56838A42" w14:textId="77777777" w:rsidR="00E25CDE" w:rsidRPr="00BA0FE8" w:rsidRDefault="00E25CDE" w:rsidP="00B82BE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0F5BFB3E" w14:textId="137E0DF4" w:rsidR="00E25CDE" w:rsidRPr="00BA0FE8" w:rsidRDefault="00E25CDE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Focused Reading</w:t>
            </w:r>
          </w:p>
        </w:tc>
        <w:tc>
          <w:tcPr>
            <w:tcW w:w="2835" w:type="dxa"/>
            <w:vMerge/>
          </w:tcPr>
          <w:p w14:paraId="56C23743" w14:textId="77777777" w:rsidR="00E25CDE" w:rsidRPr="00BA0FE8" w:rsidRDefault="00E25CDE" w:rsidP="00B857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73CEF8F4" w14:textId="77777777" w:rsidR="00E25CDE" w:rsidRPr="00BA0FE8" w:rsidRDefault="00E25CDE" w:rsidP="00C317A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61" w:type="dxa"/>
            <w:vMerge/>
          </w:tcPr>
          <w:p w14:paraId="66318CE5" w14:textId="77777777" w:rsidR="00E25CDE" w:rsidRPr="00BA0FE8" w:rsidRDefault="00E25CDE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B91D81" w:rsidRPr="00BA0FE8" w14:paraId="0BDBB3B9" w14:textId="77777777" w:rsidTr="007159DA">
        <w:tc>
          <w:tcPr>
            <w:tcW w:w="1296" w:type="dxa"/>
          </w:tcPr>
          <w:p w14:paraId="6CA051B7" w14:textId="3377FAFB" w:rsidR="009829BB" w:rsidRPr="00BA0FE8" w:rsidRDefault="00386659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12:</w:t>
            </w:r>
            <w:r w:rsidR="00FF55A0" w:rsidRPr="00BA0FE8">
              <w:rPr>
                <w:sz w:val="24"/>
                <w:szCs w:val="24"/>
              </w:rPr>
              <w:t>00</w:t>
            </w:r>
            <w:r w:rsidRPr="00BA0FE8">
              <w:rPr>
                <w:sz w:val="24"/>
                <w:szCs w:val="24"/>
              </w:rPr>
              <w:t xml:space="preserve"> – 1</w:t>
            </w:r>
            <w:r w:rsidR="00023DDD" w:rsidRPr="00BA0FE8">
              <w:rPr>
                <w:sz w:val="24"/>
                <w:szCs w:val="24"/>
              </w:rPr>
              <w:t>3</w:t>
            </w:r>
            <w:r w:rsidRPr="00BA0FE8">
              <w:rPr>
                <w:sz w:val="24"/>
                <w:szCs w:val="24"/>
              </w:rPr>
              <w:t>:</w:t>
            </w:r>
            <w:r w:rsidR="00FF55A0" w:rsidRPr="00BA0FE8">
              <w:rPr>
                <w:sz w:val="24"/>
                <w:szCs w:val="24"/>
              </w:rPr>
              <w:t>00</w:t>
            </w:r>
          </w:p>
        </w:tc>
        <w:tc>
          <w:tcPr>
            <w:tcW w:w="14318" w:type="dxa"/>
            <w:gridSpan w:val="5"/>
            <w:shd w:val="clear" w:color="auto" w:fill="0070C0"/>
          </w:tcPr>
          <w:p w14:paraId="4A85FEBA" w14:textId="77777777" w:rsidR="009829BB" w:rsidRPr="00BA0FE8" w:rsidRDefault="008C769E" w:rsidP="008C769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* Lunch at 12:30 with KS2*</w:t>
            </w:r>
          </w:p>
          <w:p w14:paraId="5D6BCE71" w14:textId="2B14D400" w:rsidR="008C769E" w:rsidRPr="00BA0FE8" w:rsidRDefault="008C769E" w:rsidP="008C769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(Singing Club)</w:t>
            </w:r>
          </w:p>
        </w:tc>
      </w:tr>
      <w:tr w:rsidR="00A06961" w:rsidRPr="00BA0FE8" w14:paraId="5405E7A6" w14:textId="77777777" w:rsidTr="00B96C12">
        <w:trPr>
          <w:trHeight w:val="1307"/>
        </w:trPr>
        <w:tc>
          <w:tcPr>
            <w:tcW w:w="1296" w:type="dxa"/>
          </w:tcPr>
          <w:p w14:paraId="068A7E8D" w14:textId="037BDBC0" w:rsidR="00A06961" w:rsidRPr="00BA0FE8" w:rsidRDefault="00A06961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13:00 – 14:00</w:t>
            </w:r>
          </w:p>
        </w:tc>
        <w:tc>
          <w:tcPr>
            <w:tcW w:w="2810" w:type="dxa"/>
          </w:tcPr>
          <w:p w14:paraId="35253569" w14:textId="77777777" w:rsidR="00A06961" w:rsidRPr="00BA0FE8" w:rsidRDefault="00A06961" w:rsidP="00C317AF">
            <w:pPr>
              <w:jc w:val="center"/>
              <w:rPr>
                <w:sz w:val="24"/>
                <w:szCs w:val="24"/>
              </w:rPr>
            </w:pPr>
          </w:p>
          <w:p w14:paraId="24B14269" w14:textId="77777777" w:rsidR="006A6405" w:rsidRPr="00BA0FE8" w:rsidRDefault="00A06961" w:rsidP="00C317AF">
            <w:pPr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Geography</w:t>
            </w:r>
            <w:r w:rsidR="006A6405" w:rsidRPr="00BA0FE8">
              <w:rPr>
                <w:sz w:val="24"/>
                <w:szCs w:val="24"/>
              </w:rPr>
              <w:t>/History</w:t>
            </w:r>
          </w:p>
          <w:p w14:paraId="0A259F7F" w14:textId="3F4D7C34" w:rsidR="00A06961" w:rsidRPr="00BA0FE8" w:rsidRDefault="006A6405" w:rsidP="00C317AF">
            <w:pPr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(Alternate half terms)</w:t>
            </w:r>
          </w:p>
        </w:tc>
        <w:tc>
          <w:tcPr>
            <w:tcW w:w="2977" w:type="dxa"/>
          </w:tcPr>
          <w:p w14:paraId="68820BBD" w14:textId="77777777" w:rsidR="00A06961" w:rsidRPr="00BA0FE8" w:rsidRDefault="00A06961" w:rsidP="00B82BE2">
            <w:pPr>
              <w:spacing w:after="0" w:line="240" w:lineRule="auto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</w:p>
          <w:p w14:paraId="2A5B7774" w14:textId="097EB84A" w:rsidR="00A06961" w:rsidRPr="00BA0FE8" w:rsidRDefault="00A06961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 xml:space="preserve"> R.E. </w:t>
            </w:r>
          </w:p>
        </w:tc>
        <w:tc>
          <w:tcPr>
            <w:tcW w:w="2835" w:type="dxa"/>
            <w:vMerge w:val="restart"/>
          </w:tcPr>
          <w:p w14:paraId="79CA49EF" w14:textId="1539DD2A" w:rsidR="00A06961" w:rsidRDefault="00A06961" w:rsidP="00DE242E">
            <w:pPr>
              <w:spacing w:after="0" w:line="240" w:lineRule="auto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 xml:space="preserve"> </w:t>
            </w:r>
          </w:p>
          <w:p w14:paraId="5CA93641" w14:textId="5AC41B2C" w:rsidR="00DE242E" w:rsidRPr="00BA0FE8" w:rsidRDefault="00DE242E" w:rsidP="00105A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Art/DT</w:t>
            </w:r>
          </w:p>
          <w:p w14:paraId="35AE975B" w14:textId="05F14CE3" w:rsidR="00A06961" w:rsidRPr="00BA0FE8" w:rsidRDefault="00A06961" w:rsidP="00105A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4BADBAD" w14:textId="77777777" w:rsidR="00A06961" w:rsidRPr="00BA0FE8" w:rsidRDefault="00A06961" w:rsidP="00105A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 xml:space="preserve">Or </w:t>
            </w:r>
          </w:p>
          <w:p w14:paraId="2AFA3C1C" w14:textId="77777777" w:rsidR="00A06961" w:rsidRPr="00BA0FE8" w:rsidRDefault="00A06961" w:rsidP="00105A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51F573E" w14:textId="5CE0BD09" w:rsidR="00A06961" w:rsidRPr="00BA0FE8" w:rsidRDefault="00A06961" w:rsidP="00105A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Computing</w:t>
            </w:r>
          </w:p>
          <w:p w14:paraId="12025ABC" w14:textId="016106E3" w:rsidR="00A06961" w:rsidRPr="00BA0FE8" w:rsidRDefault="00A06961" w:rsidP="00A0696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(Alternate Weeks)</w:t>
            </w:r>
          </w:p>
        </w:tc>
        <w:tc>
          <w:tcPr>
            <w:tcW w:w="2835" w:type="dxa"/>
          </w:tcPr>
          <w:p w14:paraId="6A28199C" w14:textId="5E097567" w:rsidR="00A06961" w:rsidRPr="00BA0FE8" w:rsidRDefault="00A06961" w:rsidP="00C317A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F6B5FB3" w14:textId="5A44ABAD" w:rsidR="00A06961" w:rsidRPr="00BA0FE8" w:rsidRDefault="00A06961" w:rsidP="00C317A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French</w:t>
            </w:r>
          </w:p>
          <w:p w14:paraId="7F5F9D9C" w14:textId="0251E798" w:rsidR="00A06961" w:rsidRPr="00BA0FE8" w:rsidRDefault="00A06961" w:rsidP="00C317AF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861" w:type="dxa"/>
          </w:tcPr>
          <w:p w14:paraId="304C08BA" w14:textId="2EF90444" w:rsidR="00A06961" w:rsidRPr="00BA0FE8" w:rsidRDefault="00A06961" w:rsidP="00BB2AD0">
            <w:pPr>
              <w:spacing w:after="0" w:line="240" w:lineRule="auto"/>
              <w:rPr>
                <w:sz w:val="24"/>
                <w:szCs w:val="24"/>
              </w:rPr>
            </w:pPr>
          </w:p>
          <w:p w14:paraId="0421B46D" w14:textId="2F0C976B" w:rsidR="00A06961" w:rsidRPr="00BA0FE8" w:rsidRDefault="00DE242E" w:rsidP="00E51B33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Music</w:t>
            </w:r>
          </w:p>
          <w:p w14:paraId="208C259B" w14:textId="5C3AF7EC" w:rsidR="00A06961" w:rsidRPr="00BA0FE8" w:rsidRDefault="00A06961" w:rsidP="00B82BE2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74394480" w14:textId="257C3B6F" w:rsidR="00A06961" w:rsidRPr="00BA0FE8" w:rsidRDefault="00A06961" w:rsidP="00564F93">
            <w:pPr>
              <w:spacing w:after="0" w:line="240" w:lineRule="auto"/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06961" w:rsidRPr="00BA0FE8" w14:paraId="000E2166" w14:textId="77777777" w:rsidTr="00BA0FE8">
        <w:trPr>
          <w:trHeight w:val="1241"/>
        </w:trPr>
        <w:tc>
          <w:tcPr>
            <w:tcW w:w="1296" w:type="dxa"/>
            <w:tcBorders>
              <w:bottom w:val="single" w:sz="4" w:space="0" w:color="auto"/>
            </w:tcBorders>
          </w:tcPr>
          <w:p w14:paraId="01EA0962" w14:textId="2F06D522" w:rsidR="00A06961" w:rsidRPr="00BA0FE8" w:rsidRDefault="00A06961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14:00 – 15:00</w:t>
            </w:r>
          </w:p>
        </w:tc>
        <w:tc>
          <w:tcPr>
            <w:tcW w:w="2810" w:type="dxa"/>
            <w:tcBorders>
              <w:bottom w:val="single" w:sz="4" w:space="0" w:color="auto"/>
            </w:tcBorders>
          </w:tcPr>
          <w:p w14:paraId="6F4F7B9F" w14:textId="77777777" w:rsidR="00A06961" w:rsidRPr="00BA0FE8" w:rsidRDefault="00A06961" w:rsidP="00564F93">
            <w:pPr>
              <w:jc w:val="center"/>
              <w:rPr>
                <w:sz w:val="24"/>
                <w:szCs w:val="24"/>
              </w:rPr>
            </w:pPr>
          </w:p>
          <w:p w14:paraId="0A76B3EB" w14:textId="0210C927" w:rsidR="00E25CDE" w:rsidRPr="00BA0FE8" w:rsidRDefault="00E25CDE" w:rsidP="00E25CDE">
            <w:pPr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P.E.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68772476" w14:textId="77777777" w:rsidR="00A06961" w:rsidRPr="00BA0FE8" w:rsidRDefault="00A06961" w:rsidP="005B366C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42D5C057" w14:textId="2D45A646" w:rsidR="00A06961" w:rsidRPr="00BA0FE8" w:rsidRDefault="00A06961" w:rsidP="00E25C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 xml:space="preserve">P.E. </w:t>
            </w: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66F40E18" w14:textId="1661005F" w:rsidR="00A06961" w:rsidRPr="00BA0FE8" w:rsidRDefault="00A06961" w:rsidP="0065678E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2564A88" w14:textId="77777777" w:rsidR="00A06961" w:rsidRPr="00BA0FE8" w:rsidRDefault="00A06961" w:rsidP="00B91D81">
            <w:pPr>
              <w:spacing w:after="0" w:line="240" w:lineRule="auto"/>
              <w:jc w:val="center"/>
              <w:rPr>
                <w:i/>
                <w:color w:val="000000" w:themeColor="text1"/>
                <w:sz w:val="24"/>
                <w:szCs w:val="24"/>
              </w:rPr>
            </w:pPr>
          </w:p>
          <w:p w14:paraId="3BCD9C44" w14:textId="10D784B9" w:rsidR="00A06961" w:rsidRPr="00BA0FE8" w:rsidRDefault="00DE242E" w:rsidP="00E25CDE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PSHE</w:t>
            </w:r>
            <w:bookmarkStart w:id="0" w:name="_GoBack"/>
            <w:bookmarkEnd w:id="0"/>
          </w:p>
        </w:tc>
        <w:tc>
          <w:tcPr>
            <w:tcW w:w="2861" w:type="dxa"/>
            <w:tcBorders>
              <w:bottom w:val="single" w:sz="4" w:space="0" w:color="auto"/>
            </w:tcBorders>
          </w:tcPr>
          <w:p w14:paraId="55FBAD00" w14:textId="77777777" w:rsidR="00A06961" w:rsidRPr="00BA0FE8" w:rsidRDefault="00A06961" w:rsidP="007706C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9F0A59B" w14:textId="0EB8FE60" w:rsidR="00A06961" w:rsidRPr="00BA0FE8" w:rsidRDefault="00DE242E" w:rsidP="00E25CDE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Science</w:t>
            </w:r>
          </w:p>
        </w:tc>
      </w:tr>
      <w:tr w:rsidR="00B91D81" w:rsidRPr="00BA0FE8" w14:paraId="2C2D2F6C" w14:textId="77777777" w:rsidTr="007159DA">
        <w:tc>
          <w:tcPr>
            <w:tcW w:w="1296" w:type="dxa"/>
          </w:tcPr>
          <w:p w14:paraId="392403B9" w14:textId="2FA3A0A4" w:rsidR="009829BB" w:rsidRPr="00BA0FE8" w:rsidRDefault="00023DDD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15:00 – 15</w:t>
            </w:r>
            <w:r w:rsidR="00386659" w:rsidRPr="00BA0FE8">
              <w:rPr>
                <w:sz w:val="24"/>
                <w:szCs w:val="24"/>
              </w:rPr>
              <w:t>:</w:t>
            </w:r>
            <w:r w:rsidRPr="00BA0FE8">
              <w:rPr>
                <w:sz w:val="24"/>
                <w:szCs w:val="24"/>
              </w:rPr>
              <w:t>20</w:t>
            </w:r>
          </w:p>
        </w:tc>
        <w:tc>
          <w:tcPr>
            <w:tcW w:w="14318" w:type="dxa"/>
            <w:gridSpan w:val="5"/>
            <w:shd w:val="clear" w:color="auto" w:fill="0070C0"/>
          </w:tcPr>
          <w:p w14:paraId="35AF967E" w14:textId="416A55DE" w:rsidR="009829BB" w:rsidRPr="00BA0FE8" w:rsidRDefault="002D4606" w:rsidP="002D4606">
            <w:pPr>
              <w:tabs>
                <w:tab w:val="left" w:pos="814"/>
                <w:tab w:val="center" w:pos="5943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Story</w:t>
            </w:r>
          </w:p>
        </w:tc>
      </w:tr>
      <w:tr w:rsidR="00B91D81" w:rsidRPr="00BA0FE8" w14:paraId="05D0B5F0" w14:textId="77777777" w:rsidTr="007159DA">
        <w:trPr>
          <w:trHeight w:val="50"/>
        </w:trPr>
        <w:tc>
          <w:tcPr>
            <w:tcW w:w="1296" w:type="dxa"/>
          </w:tcPr>
          <w:p w14:paraId="5C811F4B" w14:textId="77777777" w:rsidR="00FB26E9" w:rsidRPr="00BA0FE8" w:rsidRDefault="00FB26E9" w:rsidP="00B539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Homework</w:t>
            </w:r>
          </w:p>
        </w:tc>
        <w:tc>
          <w:tcPr>
            <w:tcW w:w="2810" w:type="dxa"/>
          </w:tcPr>
          <w:p w14:paraId="609A7103" w14:textId="2057CABE" w:rsidR="00FB26E9" w:rsidRPr="00BA0FE8" w:rsidRDefault="002B0585" w:rsidP="00B53915">
            <w:pPr>
              <w:spacing w:after="0" w:line="240" w:lineRule="auto"/>
              <w:jc w:val="center"/>
              <w:rPr>
                <w:color w:val="4BACC6"/>
                <w:sz w:val="24"/>
                <w:szCs w:val="24"/>
              </w:rPr>
            </w:pPr>
            <w:r w:rsidRPr="00BA0FE8">
              <w:rPr>
                <w:color w:val="4BACC6"/>
                <w:sz w:val="24"/>
                <w:szCs w:val="24"/>
              </w:rPr>
              <w:t>Reading/Times Tables/Spelling</w:t>
            </w:r>
          </w:p>
        </w:tc>
        <w:tc>
          <w:tcPr>
            <w:tcW w:w="2977" w:type="dxa"/>
          </w:tcPr>
          <w:p w14:paraId="1FEE6818" w14:textId="0C8D7DFE" w:rsidR="00FB26E9" w:rsidRPr="00BA0FE8" w:rsidRDefault="00543F19" w:rsidP="00B53915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BA0FE8">
              <w:rPr>
                <w:color w:val="4BACC6"/>
                <w:sz w:val="24"/>
                <w:szCs w:val="24"/>
              </w:rPr>
              <w:t>Reading/Times Tables/Spelli</w:t>
            </w:r>
            <w:r w:rsidR="00BC7F2B" w:rsidRPr="00BA0FE8">
              <w:rPr>
                <w:color w:val="4BACC6"/>
                <w:sz w:val="24"/>
                <w:szCs w:val="24"/>
              </w:rPr>
              <w:t>ng</w:t>
            </w:r>
          </w:p>
        </w:tc>
        <w:tc>
          <w:tcPr>
            <w:tcW w:w="2835" w:type="dxa"/>
          </w:tcPr>
          <w:p w14:paraId="181C18B1" w14:textId="1E20AA1F" w:rsidR="00FB26E9" w:rsidRPr="00BA0FE8" w:rsidRDefault="00BC7F2B" w:rsidP="003C6693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BA0FE8">
              <w:rPr>
                <w:color w:val="4BACC6"/>
                <w:sz w:val="24"/>
                <w:szCs w:val="24"/>
              </w:rPr>
              <w:t>Reading/Times Tables/Spelling</w:t>
            </w:r>
          </w:p>
        </w:tc>
        <w:tc>
          <w:tcPr>
            <w:tcW w:w="2835" w:type="dxa"/>
          </w:tcPr>
          <w:p w14:paraId="62982392" w14:textId="662B1C32" w:rsidR="00FB26E9" w:rsidRPr="00BA0FE8" w:rsidRDefault="00BC7F2B" w:rsidP="00671EB2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BA0FE8">
              <w:rPr>
                <w:color w:val="4BACC6"/>
                <w:sz w:val="24"/>
                <w:szCs w:val="24"/>
              </w:rPr>
              <w:t>Reading/Times Tables/Spelling</w:t>
            </w:r>
          </w:p>
        </w:tc>
        <w:tc>
          <w:tcPr>
            <w:tcW w:w="2861" w:type="dxa"/>
          </w:tcPr>
          <w:p w14:paraId="32230DAF" w14:textId="1EE5A3D0" w:rsidR="00FB26E9" w:rsidRPr="00BA0FE8" w:rsidRDefault="00BC7F2B" w:rsidP="00633ED6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BA0FE8">
              <w:rPr>
                <w:color w:val="4BACC6"/>
                <w:sz w:val="24"/>
                <w:szCs w:val="24"/>
              </w:rPr>
              <w:t>Reading/Times Tables/Spelling</w:t>
            </w:r>
          </w:p>
        </w:tc>
      </w:tr>
    </w:tbl>
    <w:p w14:paraId="616C222D" w14:textId="66E4DA34" w:rsidR="009829BB" w:rsidRPr="00BA0FE8" w:rsidRDefault="009829BB" w:rsidP="00543F19">
      <w:pPr>
        <w:tabs>
          <w:tab w:val="left" w:pos="8380"/>
        </w:tabs>
        <w:rPr>
          <w:sz w:val="24"/>
          <w:szCs w:val="24"/>
        </w:rPr>
      </w:pPr>
    </w:p>
    <w:sectPr w:rsidR="009829BB" w:rsidRPr="00BA0FE8" w:rsidSect="009C65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469"/>
    <w:rsid w:val="000008A6"/>
    <w:rsid w:val="0000469D"/>
    <w:rsid w:val="00013BEB"/>
    <w:rsid w:val="0002085C"/>
    <w:rsid w:val="00023DDD"/>
    <w:rsid w:val="00035FE9"/>
    <w:rsid w:val="00042499"/>
    <w:rsid w:val="00066D0F"/>
    <w:rsid w:val="00080EEB"/>
    <w:rsid w:val="00095658"/>
    <w:rsid w:val="000A6AF4"/>
    <w:rsid w:val="000D1777"/>
    <w:rsid w:val="000D36FC"/>
    <w:rsid w:val="000D7BC6"/>
    <w:rsid w:val="000E51E8"/>
    <w:rsid w:val="000F1AD2"/>
    <w:rsid w:val="00105A58"/>
    <w:rsid w:val="00150F51"/>
    <w:rsid w:val="00176B11"/>
    <w:rsid w:val="00183FD9"/>
    <w:rsid w:val="001B56BE"/>
    <w:rsid w:val="001E611B"/>
    <w:rsid w:val="00201FC8"/>
    <w:rsid w:val="00210713"/>
    <w:rsid w:val="002123DE"/>
    <w:rsid w:val="00215332"/>
    <w:rsid w:val="00247CA3"/>
    <w:rsid w:val="0026447E"/>
    <w:rsid w:val="002A1BC5"/>
    <w:rsid w:val="002B0585"/>
    <w:rsid w:val="002D4606"/>
    <w:rsid w:val="002E326A"/>
    <w:rsid w:val="002E4B36"/>
    <w:rsid w:val="003039BF"/>
    <w:rsid w:val="00332DD1"/>
    <w:rsid w:val="00334625"/>
    <w:rsid w:val="00372EAB"/>
    <w:rsid w:val="00386659"/>
    <w:rsid w:val="00391104"/>
    <w:rsid w:val="003940C6"/>
    <w:rsid w:val="003A51E3"/>
    <w:rsid w:val="003A5469"/>
    <w:rsid w:val="003B4173"/>
    <w:rsid w:val="003C6693"/>
    <w:rsid w:val="003D568F"/>
    <w:rsid w:val="003F7E09"/>
    <w:rsid w:val="004139C9"/>
    <w:rsid w:val="00420BF5"/>
    <w:rsid w:val="004247AB"/>
    <w:rsid w:val="00436EDA"/>
    <w:rsid w:val="004923B8"/>
    <w:rsid w:val="004A6BD9"/>
    <w:rsid w:val="004A7693"/>
    <w:rsid w:val="004C23A5"/>
    <w:rsid w:val="004C6A1F"/>
    <w:rsid w:val="004D7397"/>
    <w:rsid w:val="004E2325"/>
    <w:rsid w:val="004E5006"/>
    <w:rsid w:val="00516F62"/>
    <w:rsid w:val="00520249"/>
    <w:rsid w:val="00543F19"/>
    <w:rsid w:val="005527D9"/>
    <w:rsid w:val="0056454B"/>
    <w:rsid w:val="00564F93"/>
    <w:rsid w:val="005902F8"/>
    <w:rsid w:val="00597105"/>
    <w:rsid w:val="005A1D34"/>
    <w:rsid w:val="005B366C"/>
    <w:rsid w:val="005E3307"/>
    <w:rsid w:val="005F2472"/>
    <w:rsid w:val="00603635"/>
    <w:rsid w:val="00620CCE"/>
    <w:rsid w:val="0062177A"/>
    <w:rsid w:val="00633B89"/>
    <w:rsid w:val="00633ED6"/>
    <w:rsid w:val="0063529C"/>
    <w:rsid w:val="00635803"/>
    <w:rsid w:val="0065678E"/>
    <w:rsid w:val="00664C47"/>
    <w:rsid w:val="00665C5F"/>
    <w:rsid w:val="00666771"/>
    <w:rsid w:val="00671EB2"/>
    <w:rsid w:val="006A6405"/>
    <w:rsid w:val="006C0826"/>
    <w:rsid w:val="006E356A"/>
    <w:rsid w:val="007044BF"/>
    <w:rsid w:val="00714A7D"/>
    <w:rsid w:val="007159DA"/>
    <w:rsid w:val="00725B21"/>
    <w:rsid w:val="0073790C"/>
    <w:rsid w:val="0074082E"/>
    <w:rsid w:val="007453ED"/>
    <w:rsid w:val="007543BF"/>
    <w:rsid w:val="0076033A"/>
    <w:rsid w:val="007706C9"/>
    <w:rsid w:val="0078663D"/>
    <w:rsid w:val="007C5337"/>
    <w:rsid w:val="007C6D41"/>
    <w:rsid w:val="007E0283"/>
    <w:rsid w:val="007F22D0"/>
    <w:rsid w:val="00824A02"/>
    <w:rsid w:val="00872D16"/>
    <w:rsid w:val="008B63C8"/>
    <w:rsid w:val="008C5C2F"/>
    <w:rsid w:val="008C769E"/>
    <w:rsid w:val="008D54DF"/>
    <w:rsid w:val="00903D9D"/>
    <w:rsid w:val="00914168"/>
    <w:rsid w:val="0091477D"/>
    <w:rsid w:val="00925547"/>
    <w:rsid w:val="00933C6A"/>
    <w:rsid w:val="009469BF"/>
    <w:rsid w:val="00955BD4"/>
    <w:rsid w:val="009829BB"/>
    <w:rsid w:val="009907C4"/>
    <w:rsid w:val="009A195E"/>
    <w:rsid w:val="009A5D85"/>
    <w:rsid w:val="009C03E4"/>
    <w:rsid w:val="009C654F"/>
    <w:rsid w:val="00A04FD5"/>
    <w:rsid w:val="00A06961"/>
    <w:rsid w:val="00A077B6"/>
    <w:rsid w:val="00A60232"/>
    <w:rsid w:val="00A90F00"/>
    <w:rsid w:val="00AF7979"/>
    <w:rsid w:val="00B02857"/>
    <w:rsid w:val="00B53915"/>
    <w:rsid w:val="00B74946"/>
    <w:rsid w:val="00B82BE2"/>
    <w:rsid w:val="00B8571C"/>
    <w:rsid w:val="00B87D54"/>
    <w:rsid w:val="00B903A1"/>
    <w:rsid w:val="00B91D81"/>
    <w:rsid w:val="00BA0FE8"/>
    <w:rsid w:val="00BB02CC"/>
    <w:rsid w:val="00BB2AD0"/>
    <w:rsid w:val="00BC559E"/>
    <w:rsid w:val="00BC7F2B"/>
    <w:rsid w:val="00BE55FB"/>
    <w:rsid w:val="00C00640"/>
    <w:rsid w:val="00C241D7"/>
    <w:rsid w:val="00C30FCF"/>
    <w:rsid w:val="00C317AF"/>
    <w:rsid w:val="00C44ACC"/>
    <w:rsid w:val="00C546E4"/>
    <w:rsid w:val="00C62426"/>
    <w:rsid w:val="00C701B9"/>
    <w:rsid w:val="00C82EFF"/>
    <w:rsid w:val="00CC5BD4"/>
    <w:rsid w:val="00CD3635"/>
    <w:rsid w:val="00CD5E0B"/>
    <w:rsid w:val="00D40452"/>
    <w:rsid w:val="00D44C6C"/>
    <w:rsid w:val="00D549D5"/>
    <w:rsid w:val="00D54AF4"/>
    <w:rsid w:val="00D62ABC"/>
    <w:rsid w:val="00DA1656"/>
    <w:rsid w:val="00DA1D6C"/>
    <w:rsid w:val="00DB6CBC"/>
    <w:rsid w:val="00DC3C8F"/>
    <w:rsid w:val="00DD2BDA"/>
    <w:rsid w:val="00DD67E1"/>
    <w:rsid w:val="00DE0CE9"/>
    <w:rsid w:val="00DE242E"/>
    <w:rsid w:val="00DE42DB"/>
    <w:rsid w:val="00DE45DA"/>
    <w:rsid w:val="00DF0DDC"/>
    <w:rsid w:val="00E02ABD"/>
    <w:rsid w:val="00E108FC"/>
    <w:rsid w:val="00E21BBC"/>
    <w:rsid w:val="00E25CDE"/>
    <w:rsid w:val="00E31E80"/>
    <w:rsid w:val="00E409FA"/>
    <w:rsid w:val="00E46587"/>
    <w:rsid w:val="00E51B33"/>
    <w:rsid w:val="00E6721B"/>
    <w:rsid w:val="00E95A31"/>
    <w:rsid w:val="00EC7D94"/>
    <w:rsid w:val="00F23E0A"/>
    <w:rsid w:val="00F576E9"/>
    <w:rsid w:val="00F77225"/>
    <w:rsid w:val="00FA1593"/>
    <w:rsid w:val="00FB26E9"/>
    <w:rsid w:val="00FD2C42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E40CD8"/>
  <w15:chartTrackingRefBased/>
  <w15:docId w15:val="{5A8F6B86-EBB3-4B9F-8AB9-62C7008C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46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E0CE9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9147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9952F-1B8C-4CCF-8720-A70E07EEF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14B1754B</Template>
  <TotalTime>1</TotalTime>
  <Pages>1</Pages>
  <Words>108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Timings</vt:lpstr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Timings</dc:title>
  <dc:subject/>
  <dc:creator>Bec</dc:creator>
  <cp:keywords/>
  <cp:lastModifiedBy>Mrs K. Ryker</cp:lastModifiedBy>
  <cp:revision>2</cp:revision>
  <cp:lastPrinted>2024-11-04T15:00:00Z</cp:lastPrinted>
  <dcterms:created xsi:type="dcterms:W3CDTF">2025-04-16T10:19:00Z</dcterms:created>
  <dcterms:modified xsi:type="dcterms:W3CDTF">2025-04-16T10:19:00Z</dcterms:modified>
</cp:coreProperties>
</file>