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2176" w:rsidRPr="0033600C" w:rsidRDefault="0033600C" w:rsidP="0033600C">
      <w:pPr>
        <w:jc w:val="center"/>
        <w:rPr>
          <w:u w:val="single"/>
        </w:rPr>
      </w:pPr>
      <w:r w:rsidRPr="0033600C">
        <w:rPr>
          <w:u w:val="single"/>
        </w:rPr>
        <w:t>English Task – Friday 7</w:t>
      </w:r>
      <w:r w:rsidRPr="0033600C">
        <w:rPr>
          <w:u w:val="single"/>
          <w:vertAlign w:val="superscript"/>
        </w:rPr>
        <w:t>th</w:t>
      </w:r>
      <w:r w:rsidRPr="0033600C">
        <w:rPr>
          <w:u w:val="single"/>
        </w:rPr>
        <w:t xml:space="preserve"> January 2022</w:t>
      </w:r>
    </w:p>
    <w:p w:rsidR="0033600C" w:rsidRDefault="0033600C">
      <w:r>
        <w:t>Good Morning!</w:t>
      </w:r>
    </w:p>
    <w:p w:rsidR="0033600C" w:rsidRDefault="0033600C">
      <w:r>
        <w:t>Today we are looking at ‘word classes’.  This means that we look at the purpose of difference words in a sentence and identify whether they are common nouns, verbs, adjectives, adverbs and prepositions.</w:t>
      </w:r>
    </w:p>
    <w:p w:rsidR="0033600C" w:rsidRDefault="0033600C">
      <w:r>
        <w:t xml:space="preserve">Remember: a </w:t>
      </w:r>
      <w:r w:rsidRPr="0033600C">
        <w:rPr>
          <w:b/>
        </w:rPr>
        <w:t>common</w:t>
      </w:r>
      <w:r>
        <w:t xml:space="preserve"> noun is a noun that describes an everyday object or thing, such as ‘table or ‘lunch.</w:t>
      </w:r>
    </w:p>
    <w:p w:rsidR="0033600C" w:rsidRDefault="0033600C">
      <w:r>
        <w:t xml:space="preserve">A </w:t>
      </w:r>
      <w:r w:rsidRPr="0033600C">
        <w:rPr>
          <w:b/>
        </w:rPr>
        <w:t>proper</w:t>
      </w:r>
      <w:r>
        <w:t xml:space="preserve"> noun is a noun that describes a particular person,</w:t>
      </w:r>
      <w:r w:rsidR="005968E7">
        <w:t xml:space="preserve"> name,</w:t>
      </w:r>
      <w:bookmarkStart w:id="0" w:name="_GoBack"/>
      <w:bookmarkEnd w:id="0"/>
      <w:r>
        <w:t xml:space="preserve"> place or thing and will begin with a capital letter. Examples of this are: ‘Cheapside School’, ‘</w:t>
      </w:r>
      <w:r w:rsidR="005968E7">
        <w:t>Paul</w:t>
      </w:r>
      <w:r>
        <w:t>’ or ‘January’.</w:t>
      </w:r>
    </w:p>
    <w:p w:rsidR="0033600C" w:rsidRDefault="0033600C">
      <w:r>
        <w:t>Please work though the PowerPoint, choosing the correct word class each time.</w:t>
      </w:r>
    </w:p>
    <w:p w:rsidR="0033600C" w:rsidRDefault="0033600C">
      <w:r>
        <w:t>Then, work through the activity ‘Scare at Shadow Fair’.  The answers are also attached, so that you can see how well you did!  It might be worth choosing the same colours as in the key on the Answer Sheet, to make it easier to mark.</w:t>
      </w:r>
    </w:p>
    <w:p w:rsidR="0033600C" w:rsidRDefault="0033600C">
      <w:r>
        <w:t>Have fun!</w:t>
      </w:r>
    </w:p>
    <w:p w:rsidR="0033600C" w:rsidRDefault="0033600C">
      <w:r>
        <w:t xml:space="preserve">Mrs Ryker </w:t>
      </w:r>
      <w:r>
        <w:sym w:font="Wingdings" w:char="F04A"/>
      </w:r>
    </w:p>
    <w:sectPr w:rsidR="0033600C">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3600C"/>
    <w:rsid w:val="002329E7"/>
    <w:rsid w:val="0033600C"/>
    <w:rsid w:val="005968E7"/>
    <w:rsid w:val="00DA44C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24BE7AF"/>
  <w15:chartTrackingRefBased/>
  <w15:docId w15:val="{835210E0-8F3A-425C-8AA8-2215E28F1F0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DB175412</Template>
  <TotalTime>8</TotalTime>
  <Pages>1</Pages>
  <Words>130</Words>
  <Characters>745</Characters>
  <Application>Microsoft Office Word</Application>
  <DocSecurity>0</DocSecurity>
  <Lines>6</Lines>
  <Paragraphs>1</Paragraphs>
  <ScaleCrop>false</ScaleCrop>
  <HeadingPairs>
    <vt:vector size="2" baseType="variant">
      <vt:variant>
        <vt:lpstr>Title</vt:lpstr>
      </vt:variant>
      <vt:variant>
        <vt:i4>1</vt:i4>
      </vt:variant>
    </vt:vector>
  </HeadingPairs>
  <TitlesOfParts>
    <vt:vector size="1" baseType="lpstr">
      <vt:lpstr/>
    </vt:vector>
  </TitlesOfParts>
  <Company>Charters School</Company>
  <LinksUpToDate>false</LinksUpToDate>
  <CharactersWithSpaces>874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Mrs K. Ryker</dc:creator>
  <cp:keywords/>
  <dc:description/>
  <cp:lastModifiedBy>Mrs K. Ryker</cp:lastModifiedBy>
  <cp:revision>2</cp:revision>
  <dcterms:created xsi:type="dcterms:W3CDTF">2022-01-06T16:59:00Z</dcterms:created>
  <dcterms:modified xsi:type="dcterms:W3CDTF">2022-01-06T17:07:00Z</dcterms:modified>
</cp:coreProperties>
</file>