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E27147" w:rsidRDefault="00AA3BAE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E27147">
        <w:rPr>
          <w:rFonts w:ascii="XCCW Joined 23a" w:hAnsi="XCCW Joined 23a"/>
          <w:sz w:val="28"/>
          <w:szCs w:val="28"/>
        </w:rPr>
        <w:t xml:space="preserve"> for Spelling Test on </w:t>
      </w:r>
      <w:r w:rsidR="008A75AB">
        <w:rPr>
          <w:rFonts w:ascii="XCCW Joined 23a" w:hAnsi="XCCW Joined 23a"/>
          <w:sz w:val="28"/>
          <w:szCs w:val="28"/>
        </w:rPr>
        <w:t>16</w:t>
      </w:r>
      <w:r w:rsidR="00E71EBD">
        <w:rPr>
          <w:rFonts w:ascii="XCCW Joined 23a" w:hAnsi="XCCW Joined 23a"/>
          <w:sz w:val="28"/>
          <w:szCs w:val="28"/>
        </w:rPr>
        <w:t>.12</w:t>
      </w:r>
      <w:r>
        <w:rPr>
          <w:rFonts w:ascii="XCCW Joined 23a" w:hAnsi="XCCW Joined 23a"/>
          <w:sz w:val="28"/>
          <w:szCs w:val="28"/>
        </w:rPr>
        <w:t>.</w:t>
      </w:r>
      <w:r w:rsidR="00E27147" w:rsidRPr="00E27147">
        <w:rPr>
          <w:rFonts w:ascii="XCCW Joined 23a" w:hAnsi="XCCW Joined 23a"/>
          <w:sz w:val="28"/>
          <w:szCs w:val="28"/>
        </w:rPr>
        <w:t>21</w:t>
      </w:r>
    </w:p>
    <w:p w:rsidR="001C3600" w:rsidRPr="00E27147" w:rsidRDefault="001C3600" w:rsidP="00B354E1">
      <w:pPr>
        <w:rPr>
          <w:rFonts w:ascii="XCCW Joined 23a" w:hAnsi="XCCW Joined 23a"/>
          <w:sz w:val="28"/>
          <w:szCs w:val="28"/>
        </w:rPr>
      </w:pPr>
      <w:r w:rsidRPr="00E27147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E27147">
        <w:rPr>
          <w:rFonts w:ascii="XCCW Joined 23a" w:hAnsi="XCCW Joined 23a"/>
          <w:b/>
          <w:sz w:val="28"/>
          <w:szCs w:val="28"/>
        </w:rPr>
        <w:t>, check</w:t>
      </w:r>
      <w:r w:rsidRPr="00E27147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735"/>
        <w:gridCol w:w="2494"/>
        <w:gridCol w:w="2521"/>
        <w:gridCol w:w="2524"/>
        <w:gridCol w:w="2507"/>
        <w:gridCol w:w="2607"/>
      </w:tblGrid>
      <w:tr w:rsidR="00DA1B97" w:rsidRPr="0044620A" w:rsidTr="00FA522C">
        <w:tc>
          <w:tcPr>
            <w:tcW w:w="2735" w:type="dxa"/>
          </w:tcPr>
          <w:p w:rsidR="00DA1B97" w:rsidRPr="0077627C" w:rsidRDefault="00DA1B97" w:rsidP="00E71EBD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494" w:type="dxa"/>
          </w:tcPr>
          <w:p w:rsidR="00DA1B97" w:rsidRPr="00C42D43" w:rsidRDefault="00DA1B97" w:rsidP="00E71EBD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C42D43">
              <w:rPr>
                <w:rFonts w:ascii="XCCW Joined 23a" w:hAnsi="XCCW Joined 23a"/>
                <w:b/>
                <w:sz w:val="36"/>
                <w:szCs w:val="36"/>
              </w:rPr>
              <w:t>Friday</w:t>
            </w:r>
          </w:p>
        </w:tc>
        <w:tc>
          <w:tcPr>
            <w:tcW w:w="2521" w:type="dxa"/>
          </w:tcPr>
          <w:p w:rsidR="00DA1B97" w:rsidRPr="00C42D43" w:rsidRDefault="00DA1B97" w:rsidP="00E71EBD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C42D43">
              <w:rPr>
                <w:rFonts w:ascii="XCCW Joined 23a" w:hAnsi="XCCW Joined 23a"/>
                <w:b/>
                <w:sz w:val="36"/>
                <w:szCs w:val="36"/>
              </w:rPr>
              <w:t>Monday</w:t>
            </w:r>
          </w:p>
        </w:tc>
        <w:tc>
          <w:tcPr>
            <w:tcW w:w="2524" w:type="dxa"/>
          </w:tcPr>
          <w:p w:rsidR="00DA1B97" w:rsidRPr="00C42D43" w:rsidRDefault="00DA1B97" w:rsidP="00E71EBD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C42D43">
              <w:rPr>
                <w:rFonts w:ascii="XCCW Joined 23a" w:hAnsi="XCCW Joined 23a"/>
                <w:b/>
                <w:sz w:val="36"/>
                <w:szCs w:val="36"/>
              </w:rPr>
              <w:t xml:space="preserve">Tuesday </w:t>
            </w: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C42D43">
              <w:rPr>
                <w:rFonts w:ascii="XCCW Joined 23a" w:hAnsi="XCCW Joined 23a"/>
                <w:b/>
                <w:sz w:val="36"/>
                <w:szCs w:val="36"/>
              </w:rPr>
              <w:t>Wednesday</w:t>
            </w:r>
          </w:p>
        </w:tc>
        <w:tc>
          <w:tcPr>
            <w:tcW w:w="2607" w:type="dxa"/>
          </w:tcPr>
          <w:p w:rsidR="00DA1B97" w:rsidRPr="00C42D43" w:rsidRDefault="00DA1B97" w:rsidP="00E71EBD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 w:rsidRPr="00C42D43">
              <w:rPr>
                <w:rFonts w:ascii="XCCW Joined 23a" w:hAnsi="XCCW Joined 23a"/>
                <w:b/>
                <w:sz w:val="36"/>
                <w:szCs w:val="36"/>
              </w:rPr>
              <w:t>Thursday</w:t>
            </w:r>
          </w:p>
        </w:tc>
      </w:tr>
      <w:tr w:rsidR="00DA1B97" w:rsidRPr="0044620A" w:rsidTr="00FA522C">
        <w:tc>
          <w:tcPr>
            <w:tcW w:w="2735" w:type="dxa"/>
          </w:tcPr>
          <w:p w:rsidR="00DA1B97" w:rsidRPr="00413047" w:rsidRDefault="00DA1B97" w:rsidP="00E71EBD">
            <w:pPr>
              <w:rPr>
                <w:rFonts w:ascii="XCCW Joined 23a" w:hAnsi="XCCW Joined 23a"/>
                <w:sz w:val="28"/>
                <w:szCs w:val="28"/>
              </w:rPr>
            </w:pPr>
          </w:p>
        </w:tc>
        <w:tc>
          <w:tcPr>
            <w:tcW w:w="249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DA1B97" w:rsidRPr="00C42D43" w:rsidRDefault="00DA1B97" w:rsidP="00E71EB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gently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simply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humbly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nobly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possibly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terribly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horribly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comfortably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incredibly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A75AB" w:rsidRPr="0044620A" w:rsidTr="00FA522C">
        <w:tc>
          <w:tcPr>
            <w:tcW w:w="2735" w:type="dxa"/>
          </w:tcPr>
          <w:p w:rsidR="008A75AB" w:rsidRPr="008A75AB" w:rsidRDefault="008A75AB" w:rsidP="008A75AB">
            <w:pPr>
              <w:rPr>
                <w:rFonts w:ascii="XCCW Joined 23a" w:hAnsi="XCCW Joined 23a"/>
                <w:sz w:val="36"/>
                <w:szCs w:val="36"/>
              </w:rPr>
            </w:pPr>
            <w:r w:rsidRPr="008A75AB">
              <w:rPr>
                <w:rFonts w:ascii="XCCW Joined 23a" w:hAnsi="XCCW Joined 23a"/>
                <w:sz w:val="36"/>
                <w:szCs w:val="36"/>
              </w:rPr>
              <w:t>probably</w:t>
            </w:r>
          </w:p>
        </w:tc>
        <w:tc>
          <w:tcPr>
            <w:tcW w:w="249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1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24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607" w:type="dxa"/>
          </w:tcPr>
          <w:p w:rsidR="008A75AB" w:rsidRPr="00C42D43" w:rsidRDefault="008A75AB" w:rsidP="008A75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354E1" w:rsidRDefault="004D06C9">
      <w:r>
        <w:rPr>
          <w:rFonts w:ascii="Comic Sans MS" w:hAnsi="Comic Sans MS"/>
          <w:sz w:val="28"/>
          <w:szCs w:val="28"/>
        </w:rPr>
        <w:tab/>
      </w:r>
      <w:bookmarkStart w:id="0" w:name="_GoBack"/>
      <w:bookmarkEnd w:id="0"/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4595"/>
    <w:rsid w:val="00021D1C"/>
    <w:rsid w:val="001C3600"/>
    <w:rsid w:val="00300BEB"/>
    <w:rsid w:val="004279AB"/>
    <w:rsid w:val="0044620A"/>
    <w:rsid w:val="00481757"/>
    <w:rsid w:val="004B11E8"/>
    <w:rsid w:val="004D06C9"/>
    <w:rsid w:val="00517187"/>
    <w:rsid w:val="005210DA"/>
    <w:rsid w:val="00555FB5"/>
    <w:rsid w:val="00575D70"/>
    <w:rsid w:val="005E6E28"/>
    <w:rsid w:val="006420BE"/>
    <w:rsid w:val="00686B12"/>
    <w:rsid w:val="006F128C"/>
    <w:rsid w:val="006F2285"/>
    <w:rsid w:val="00744029"/>
    <w:rsid w:val="00744F7E"/>
    <w:rsid w:val="0074640C"/>
    <w:rsid w:val="007A0BB7"/>
    <w:rsid w:val="008A75AB"/>
    <w:rsid w:val="008E7C14"/>
    <w:rsid w:val="00945357"/>
    <w:rsid w:val="009D2223"/>
    <w:rsid w:val="00AA3BAE"/>
    <w:rsid w:val="00B23666"/>
    <w:rsid w:val="00B354E1"/>
    <w:rsid w:val="00BE1942"/>
    <w:rsid w:val="00C42D43"/>
    <w:rsid w:val="00CF4CE5"/>
    <w:rsid w:val="00D22D1F"/>
    <w:rsid w:val="00DA1B97"/>
    <w:rsid w:val="00E27147"/>
    <w:rsid w:val="00E71EBD"/>
    <w:rsid w:val="00EF66ED"/>
    <w:rsid w:val="00F02470"/>
    <w:rsid w:val="00F6070E"/>
    <w:rsid w:val="00FA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B6452"/>
  <w15:docId w15:val="{A9C9AAD8-2A30-402C-ADA2-AFCDBCCD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13D900-F9DE-4726-8A80-752C7D5724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3E4A6-BC44-43E3-B216-9DE7E1D40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897B75-0C12-4190-8BF8-4CA3B2945EB7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8232992B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2</cp:revision>
  <cp:lastPrinted>2021-12-07T16:29:00Z</cp:lastPrinted>
  <dcterms:created xsi:type="dcterms:W3CDTF">2021-12-07T16:34:00Z</dcterms:created>
  <dcterms:modified xsi:type="dcterms:W3CDTF">2021-12-07T16:34:00Z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