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B1D" w:rsidRDefault="002B7B1D" w:rsidP="002B7B1D">
      <w:pPr>
        <w:tabs>
          <w:tab w:val="left" w:pos="136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11430</wp:posOffset>
            </wp:positionV>
            <wp:extent cx="5324475" cy="14948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494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1A43DC6B" wp14:editId="386BA1D4">
            <wp:simplePos x="0" y="0"/>
            <wp:positionH relativeFrom="column">
              <wp:posOffset>-676275</wp:posOffset>
            </wp:positionH>
            <wp:positionV relativeFrom="paragraph">
              <wp:posOffset>116205</wp:posOffset>
            </wp:positionV>
            <wp:extent cx="1182155" cy="1047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1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1183005</wp:posOffset>
            </wp:positionV>
            <wp:extent cx="5731510" cy="8089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Default="002B7B1D" w:rsidP="002B7B1D"/>
    <w:p w:rsidR="002B7B1D" w:rsidRDefault="00D81007" w:rsidP="002B7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6985</wp:posOffset>
                </wp:positionV>
                <wp:extent cx="2360930" cy="225742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A4185F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of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and 4?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>
                              <w:rPr>
                                <w:color w:val="FF0000"/>
                              </w:rPr>
                              <w:t xml:space="preserve"> 8 can you make out of 56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? </w:t>
                            </w:r>
                          </w:p>
                          <w:p w:rsidR="00D81007" w:rsidRDefault="00D810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5pt;margin-top:.55pt;width:185.9pt;height:177.7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" strokecolor="red">
                <v:textbox>
                  <w:txbxContent>
                    <w:p w:rsidR="00D81007" w:rsidRPr="00A4185F" w:rsidRDefault="00D81007" w:rsidP="00D81007">
                      <w:pPr>
                        <w:rPr>
                          <w:color w:val="FF0000"/>
                          <w:u w:val="single"/>
                        </w:rPr>
                      </w:pPr>
                      <w:r w:rsidRPr="00A4185F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 xml:space="preserve">is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multiplied</w:t>
                      </w:r>
                      <w:r w:rsidRPr="00A4185F">
                        <w:rPr>
                          <w:color w:val="FF0000"/>
                        </w:rPr>
                        <w:t xml:space="preserve"> by 10?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7 </w:t>
                      </w:r>
                      <w:r w:rsidRPr="00A4185F">
                        <w:rPr>
                          <w:b/>
                          <w:color w:val="FF0000"/>
                        </w:rPr>
                        <w:t>times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the </w:t>
                      </w:r>
                      <w:r w:rsidRPr="00A4185F">
                        <w:rPr>
                          <w:b/>
                          <w:color w:val="FF0000"/>
                        </w:rPr>
                        <w:t>product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of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and 4?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>is 48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8</w:t>
                      </w:r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How many </w:t>
                      </w:r>
                      <w:r w:rsidRPr="00A4185F">
                        <w:rPr>
                          <w:b/>
                          <w:color w:val="FF0000"/>
                        </w:rPr>
                        <w:t>groups of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can you make out of 56</w:t>
                      </w:r>
                      <w:r w:rsidRPr="00A4185F">
                        <w:rPr>
                          <w:color w:val="FF0000"/>
                        </w:rPr>
                        <w:t xml:space="preserve">? </w:t>
                      </w:r>
                    </w:p>
                    <w:p w:rsidR="00D81007" w:rsidRDefault="00D81007"/>
                  </w:txbxContent>
                </v:textbox>
              </v:shape>
            </w:pict>
          </mc:Fallback>
        </mc:AlternateContent>
      </w:r>
      <w:r w:rsidR="002B7B1D"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914400" y="3497580"/>
            <wp:positionH relativeFrom="column">
              <wp:align>left</wp:align>
            </wp:positionH>
            <wp:positionV relativeFrom="paragraph">
              <wp:align>top</wp:align>
            </wp:positionV>
            <wp:extent cx="3333750" cy="2324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5731510" cy="4775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2D39" w:rsidRDefault="004D2D39" w:rsidP="002B7B1D"/>
    <w:p w:rsidR="00D81007" w:rsidRDefault="00D81007" w:rsidP="002B7B1D">
      <w:pPr>
        <w:rPr>
          <w:b/>
        </w:rPr>
      </w:pPr>
    </w:p>
    <w:p w:rsidR="002B7B1D" w:rsidRPr="00D81007" w:rsidRDefault="00D81007" w:rsidP="002B7B1D">
      <w:pPr>
        <w:rPr>
          <w:b/>
        </w:rPr>
      </w:pPr>
      <w:r w:rsidRPr="00D81007">
        <w:rPr>
          <w:b/>
        </w:rPr>
        <w:t>Top Tips</w:t>
      </w:r>
    </w:p>
    <w:p w:rsidR="00D81007" w:rsidRPr="008670E1" w:rsidRDefault="00D81007" w:rsidP="00D81007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</w:rPr>
        <w:t xml:space="preserve">The secret to success is practising </w:t>
      </w:r>
      <w:r w:rsidRPr="008670E1">
        <w:rPr>
          <w:b/>
          <w:u w:val="single"/>
        </w:rPr>
        <w:t>little</w:t>
      </w:r>
      <w:r w:rsidRPr="008670E1">
        <w:rPr>
          <w:b/>
        </w:rPr>
        <w:t xml:space="preserve"> and </w:t>
      </w:r>
      <w:r w:rsidRPr="008670E1">
        <w:rPr>
          <w:b/>
          <w:u w:val="single"/>
        </w:rPr>
        <w:t>often</w:t>
      </w:r>
      <w:r w:rsidRPr="008670E1">
        <w:rPr>
          <w:b/>
        </w:rPr>
        <w:t>. Use time wisely. Can you practise these KIRFs while walking to school or during a car journey? You don’t need to practise them all at once: perhaps you could have a fact family of the day.</w:t>
      </w:r>
    </w:p>
    <w:p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 xml:space="preserve">Songs and Chants – you can buy times tables CDs or find multiplication </w:t>
      </w:r>
      <w:r>
        <w:rPr>
          <w:b/>
        </w:rPr>
        <w:t>songs</w:t>
      </w:r>
      <w:r w:rsidRPr="00D81007">
        <w:rPr>
          <w:b/>
        </w:rPr>
        <w:t xml:space="preserve"> and chants online. If your </w:t>
      </w:r>
      <w:r w:rsidR="005B457D" w:rsidRPr="00D81007">
        <w:rPr>
          <w:b/>
        </w:rPr>
        <w:t>child</w:t>
      </w:r>
      <w:r w:rsidRPr="00D81007">
        <w:rPr>
          <w:b/>
        </w:rPr>
        <w:t xml:space="preserve"> creates their own song, this can make the times tables even more memorable.</w:t>
      </w:r>
    </w:p>
    <w:p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Use Times Tables </w:t>
      </w:r>
      <w:r w:rsidR="005B457D">
        <w:rPr>
          <w:b/>
        </w:rPr>
        <w:t>Rock stars</w:t>
      </w:r>
      <w:r>
        <w:rPr>
          <w:b/>
        </w:rPr>
        <w:t xml:space="preserve">. </w:t>
      </w:r>
    </w:p>
    <w:p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Double your fours – multiplying a number by 8 is the same as to multiply by 4 and then double the answer. 8 x 4 = 32 and double 32 is 64, so 8 x 8 = 64.</w:t>
      </w:r>
    </w:p>
    <w:p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Five six seven eight – fifty six is seven times eight (56= 7 x 8).</w:t>
      </w:r>
    </w:p>
    <w:p w:rsidR="004A7C9C" w:rsidRDefault="004A7C9C" w:rsidP="004A7C9C">
      <w:pPr>
        <w:rPr>
          <w:b/>
        </w:rPr>
      </w:pPr>
    </w:p>
    <w:p w:rsidR="004A7C9C" w:rsidRDefault="004A7C9C" w:rsidP="004A7C9C">
      <w:pPr>
        <w:rPr>
          <w:b/>
        </w:rPr>
      </w:pPr>
    </w:p>
    <w:p w:rsidR="004A7C9C" w:rsidRPr="004A7C9C" w:rsidRDefault="004A7C9C" w:rsidP="004A7C9C">
      <w:pPr>
        <w:rPr>
          <w:b/>
          <w:u w:val="single"/>
        </w:rPr>
      </w:pPr>
      <w:r w:rsidRPr="004A7C9C">
        <w:rPr>
          <w:b/>
          <w:u w:val="single"/>
        </w:rPr>
        <w:t>Make it Real!</w:t>
      </w:r>
      <w:r w:rsidRPr="004A7C9C">
        <w:rPr>
          <w:noProof/>
          <w:lang w:eastAsia="en-GB"/>
        </w:rPr>
        <w:t xml:space="preserve"> </w:t>
      </w:r>
    </w:p>
    <w:p w:rsidR="004A7C9C" w:rsidRDefault="004A7C9C" w:rsidP="004A7C9C">
      <w:pPr>
        <w:rPr>
          <w:b/>
        </w:rPr>
      </w:pPr>
      <w:r w:rsidRPr="004A7C9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12700</wp:posOffset>
                </wp:positionV>
                <wp:extent cx="2360930" cy="1781175"/>
                <wp:effectExtent l="0" t="0" r="1270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81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C9C" w:rsidRDefault="004A7C9C">
                            <w:r>
                              <w:t>There are 8 smarties on each bun. If we make 6 buns how many smarties will we need?</w:t>
                            </w:r>
                            <w:r w:rsidRPr="004A7C9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48 smarties!</w:t>
                            </w:r>
                          </w:p>
                          <w:p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Can you explain why?</w:t>
                            </w:r>
                          </w:p>
                          <w:p w:rsidR="004A7C9C" w:rsidRP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8 lots of 6 are 48. </w:t>
                            </w:r>
                          </w:p>
                          <w:p w:rsidR="004A7C9C" w:rsidRDefault="004A7C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318pt;margin-top:1pt;width:185.9pt;height:140.2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" fillcolor="white [3201]" strokecolor="#4f81bd [3204]" strokeweight="2pt">
                <v:textbox>
                  <w:txbxContent>
                    <w:p w:rsidR="004A7C9C" w:rsidRDefault="004A7C9C">
                      <w:r>
                        <w:t xml:space="preserve">There are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smarties on each bun. If we make </w:t>
                      </w:r>
                      <w:proofErr w:type="gramStart"/>
                      <w:r>
                        <w:t>6</w:t>
                      </w:r>
                      <w:proofErr w:type="gramEnd"/>
                      <w:r>
                        <w:t xml:space="preserve"> buns how many smarties will we need?</w:t>
                      </w:r>
                      <w:r w:rsidRPr="004A7C9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i/>
                          <w:color w:val="00B0F0"/>
                        </w:rPr>
                        <w:t>48</w:t>
                      </w:r>
                      <w:proofErr w:type="gramEnd"/>
                      <w:r>
                        <w:rPr>
                          <w:i/>
                          <w:color w:val="00B0F0"/>
                        </w:rPr>
                        <w:t xml:space="preserve"> smarties!</w:t>
                      </w:r>
                    </w:p>
                    <w:p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Can you explain why?</w:t>
                      </w:r>
                    </w:p>
                    <w:p w:rsidR="004A7C9C" w:rsidRPr="004A7C9C" w:rsidRDefault="004A7C9C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i/>
                          <w:color w:val="00B0F0"/>
                        </w:rPr>
                        <w:t>8</w:t>
                      </w:r>
                      <w:proofErr w:type="gramEnd"/>
                      <w:r>
                        <w:rPr>
                          <w:i/>
                          <w:color w:val="00B0F0"/>
                        </w:rPr>
                        <w:t xml:space="preserve"> lots of 6 are 48. </w:t>
                      </w:r>
                    </w:p>
                    <w:p w:rsidR="004A7C9C" w:rsidRDefault="004A7C9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5391150</wp:posOffset>
            </wp:positionH>
            <wp:positionV relativeFrom="paragraph">
              <wp:posOffset>479425</wp:posOffset>
            </wp:positionV>
            <wp:extent cx="752475" cy="5524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0EE501F" wp14:editId="56CE7A78">
            <wp:extent cx="3705225" cy="1271943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9067" cy="131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C9C" w:rsidRPr="004A7C9C" w:rsidRDefault="004A7C9C" w:rsidP="004A7C9C"/>
    <w:p w:rsidR="004A7C9C" w:rsidRDefault="004A7C9C" w:rsidP="004A7C9C"/>
    <w:p w:rsidR="004A7C9C" w:rsidRDefault="004A7C9C" w:rsidP="004A7C9C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252095</wp:posOffset>
            </wp:positionV>
            <wp:extent cx="1162050" cy="68834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 vending machine I broken and only takes 5p coins. How many coins will you need to buy a chocolate </w:t>
      </w:r>
      <w:r w:rsidR="005B457D">
        <w:t>bar that</w:t>
      </w:r>
      <w:r>
        <w:t xml:space="preserve"> costs 40 pence?</w:t>
      </w:r>
    </w:p>
    <w:p w:rsidR="004A7C9C" w:rsidRDefault="004A7C9C" w:rsidP="004A7C9C">
      <w:pPr>
        <w:rPr>
          <w:i/>
          <w:color w:val="00B0F0"/>
        </w:rPr>
      </w:pPr>
      <w:r>
        <w:rPr>
          <w:i/>
          <w:color w:val="00B0F0"/>
        </w:rPr>
        <w:t xml:space="preserve">8 coins!   How do you know?    5 lots of 8 are 40p. </w:t>
      </w:r>
    </w:p>
    <w:p w:rsidR="004A7C9C" w:rsidRPr="004A7C9C" w:rsidRDefault="004A7C9C" w:rsidP="004A7C9C"/>
    <w:p w:rsidR="004A7C9C" w:rsidRPr="004A7C9C" w:rsidRDefault="004A7C9C" w:rsidP="004A7C9C"/>
    <w:p w:rsidR="004A7C9C" w:rsidRPr="00CB7771" w:rsidRDefault="004A7C9C" w:rsidP="004A7C9C">
      <w:pPr>
        <w:rPr>
          <w:b/>
          <w:u w:val="single"/>
        </w:rPr>
      </w:pPr>
      <w:r w:rsidRPr="00CB7771">
        <w:rPr>
          <w:b/>
          <w:u w:val="single"/>
        </w:rPr>
        <w:t xml:space="preserve">Make it fun! </w:t>
      </w:r>
    </w:p>
    <w:p w:rsidR="004A7C9C" w:rsidRDefault="004A7C9C" w:rsidP="004A7C9C">
      <w:pPr>
        <w:rPr>
          <w:b/>
        </w:rPr>
      </w:pPr>
      <w:r w:rsidRPr="00CB7771">
        <w:rPr>
          <w:b/>
          <w:u w:val="single"/>
        </w:rPr>
        <w:t>Call out!</w:t>
      </w:r>
      <w:r w:rsidRPr="00CB7771">
        <w:rPr>
          <w:b/>
          <w:sz w:val="24"/>
          <w:u w:val="single"/>
        </w:rPr>
        <w:t xml:space="preserve"> </w:t>
      </w:r>
      <w:r w:rsidRPr="00CB7771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:rsidR="004A7C9C" w:rsidRPr="00CB7771" w:rsidRDefault="004A7C9C" w:rsidP="004A7C9C">
      <w:pPr>
        <w:rPr>
          <w:b/>
          <w:sz w:val="24"/>
          <w:u w:val="single"/>
        </w:rPr>
      </w:pPr>
      <w:r w:rsidRPr="006F19CD">
        <w:rPr>
          <w:b/>
          <w:u w:val="single"/>
        </w:rPr>
        <w:t>Play Fizz Buzz</w:t>
      </w:r>
      <w:r w:rsidR="006F19CD">
        <w:rPr>
          <w:b/>
          <w:u w:val="single"/>
        </w:rPr>
        <w:t xml:space="preserve"> </w:t>
      </w:r>
      <w:r>
        <w:rPr>
          <w:b/>
        </w:rPr>
        <w:t>To practise the 5 and 8 times tables together, take it in turns to count in ones. If a number is in the 5 x table say ‘fizz’ instead of the number and ‘buzz’ if it’s in the 8s and ‘fizz buzz’ if it’s</w:t>
      </w:r>
      <w:r w:rsidR="006F19CD">
        <w:rPr>
          <w:b/>
        </w:rPr>
        <w:t xml:space="preserve"> in both.</w:t>
      </w:r>
    </w:p>
    <w:p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Dice</w:t>
      </w:r>
      <w:r w:rsidRPr="00CB7771">
        <w:rPr>
          <w:b/>
        </w:rPr>
        <w:t xml:space="preserve"> Roll a dice and generate a two-digit or three-digit number. Discuss whether the number is divisible by </w:t>
      </w:r>
      <w:r>
        <w:rPr>
          <w:b/>
        </w:rPr>
        <w:t>8</w:t>
      </w:r>
      <w:r w:rsidRPr="00CB7771">
        <w:rPr>
          <w:b/>
        </w:rPr>
        <w:t xml:space="preserve">. How do you know? </w:t>
      </w:r>
    </w:p>
    <w:p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Playing Cards</w:t>
      </w:r>
      <w:r w:rsidRPr="00CB7771">
        <w:rPr>
          <w:b/>
        </w:rPr>
        <w:t xml:space="preserve"> Remove picture cards from the pack. Pick a card and state the multiplication and division fact</w:t>
      </w:r>
      <w:r>
        <w:rPr>
          <w:b/>
        </w:rPr>
        <w:t xml:space="preserve"> for the four</w:t>
      </w:r>
      <w:r w:rsidRPr="00CB7771">
        <w:rPr>
          <w:b/>
        </w:rPr>
        <w:t xml:space="preserve"> times table.</w:t>
      </w:r>
      <w:r>
        <w:rPr>
          <w:b/>
        </w:rPr>
        <w:t xml:space="preserve"> E.g. pick the ‘9’ card so 9 x 8 = 72, 8 x 9 = 72, 72 ÷ 8</w:t>
      </w:r>
      <w:r w:rsidRPr="00CB7771">
        <w:rPr>
          <w:b/>
        </w:rPr>
        <w:t xml:space="preserve"> = 9,</w:t>
      </w:r>
      <w:r>
        <w:rPr>
          <w:b/>
        </w:rPr>
        <w:t xml:space="preserve"> 72</w:t>
      </w:r>
      <w:r>
        <w:rPr>
          <w:rFonts w:ascii="Vrinda" w:hAnsi="Vrinda" w:cs="Vrinda"/>
          <w:b/>
        </w:rPr>
        <w:t>÷ 9 = 8.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Dominoes</w:t>
      </w:r>
      <w:r>
        <w:rPr>
          <w:rFonts w:ascii="Vrinda" w:hAnsi="Vrinda" w:cs="Vrinda"/>
          <w:b/>
        </w:rPr>
        <w:t xml:space="preserve"> To practise the 8</w:t>
      </w:r>
      <w:r w:rsidRPr="00CB7771">
        <w:rPr>
          <w:rFonts w:ascii="Vrinda" w:hAnsi="Vrinda" w:cs="Vrinda"/>
          <w:b/>
        </w:rPr>
        <w:t xml:space="preserve"> times table, pick a domino and add together the dots. The</w:t>
      </w:r>
      <w:r>
        <w:rPr>
          <w:rFonts w:ascii="Vrinda" w:hAnsi="Vrinda" w:cs="Vrinda"/>
          <w:b/>
        </w:rPr>
        <w:t xml:space="preserve"> child multiplies the total by 8</w:t>
      </w:r>
      <w:r w:rsidRPr="00CB7771">
        <w:rPr>
          <w:rFonts w:ascii="Vrinda" w:hAnsi="Vrinda" w:cs="Vrinda"/>
          <w:b/>
        </w:rPr>
        <w:t xml:space="preserve"> and then give the associated division fact. 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Songs and rhymes</w:t>
      </w:r>
      <w:r w:rsidRPr="00CB7771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Timed Games</w:t>
      </w:r>
      <w:r w:rsidRPr="00CB7771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:rsidR="004A7C9C" w:rsidRPr="004A7C9C" w:rsidRDefault="004A7C9C" w:rsidP="004A7C9C"/>
    <w:sectPr w:rsidR="004A7C9C" w:rsidRPr="004A7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E4982"/>
    <w:multiLevelType w:val="hybridMultilevel"/>
    <w:tmpl w:val="9DF2E416"/>
    <w:lvl w:ilvl="0" w:tplc="DEF01F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1D"/>
    <w:rsid w:val="001E3A95"/>
    <w:rsid w:val="002B7B1D"/>
    <w:rsid w:val="004A7C9C"/>
    <w:rsid w:val="004D2D39"/>
    <w:rsid w:val="005B457D"/>
    <w:rsid w:val="006F19CD"/>
    <w:rsid w:val="0093357B"/>
    <w:rsid w:val="00D8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FE9FD-C7A4-40BF-A360-F351CEA7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0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1FC8B6-DF61-466B-9777-126924AC7CD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3ba05a2e-67d2-4025-9691-fc23369fb153"/>
    <ds:schemaRef ds:uri="http://schemas.microsoft.com/office/2006/documentManagement/types"/>
    <ds:schemaRef ds:uri="http://schemas.openxmlformats.org/package/2006/metadata/core-properties"/>
    <ds:schemaRef ds:uri="30227bce-33e0-4921-afc1-a89521c5466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7B0662C-9D68-461E-A7EF-B815C87DBF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A41F0-4B5E-4E73-87F7-17C543751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1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2021-09-07T16:58:00Z</dcterms:created>
  <dcterms:modified xsi:type="dcterms:W3CDTF">2021-09-07T16:58:00Z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