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295A" w:rsidRPr="002E6CB2" w:rsidRDefault="00370705" w:rsidP="002E6CB2">
      <w:pPr>
        <w:jc w:val="center"/>
        <w:rPr>
          <w:b/>
          <w:sz w:val="28"/>
          <w:szCs w:val="28"/>
          <w:u w:val="single"/>
        </w:rPr>
      </w:pPr>
      <w:r w:rsidRPr="002E6CB2">
        <w:rPr>
          <w:b/>
          <w:sz w:val="28"/>
          <w:szCs w:val="28"/>
          <w:u w:val="single"/>
        </w:rPr>
        <w:t>Wednesday 8</w:t>
      </w:r>
      <w:r w:rsidRPr="002E6CB2">
        <w:rPr>
          <w:b/>
          <w:sz w:val="28"/>
          <w:szCs w:val="28"/>
          <w:u w:val="single"/>
          <w:vertAlign w:val="superscript"/>
        </w:rPr>
        <w:t>th</w:t>
      </w:r>
      <w:r w:rsidRPr="002E6CB2">
        <w:rPr>
          <w:b/>
          <w:sz w:val="28"/>
          <w:szCs w:val="28"/>
          <w:u w:val="single"/>
        </w:rPr>
        <w:t xml:space="preserve"> December 2021</w:t>
      </w:r>
    </w:p>
    <w:p w:rsidR="002E6CB2" w:rsidRPr="002E6CB2" w:rsidRDefault="0009295A" w:rsidP="002E6CB2">
      <w:pPr>
        <w:jc w:val="center"/>
        <w:rPr>
          <w:b/>
          <w:sz w:val="28"/>
          <w:szCs w:val="28"/>
          <w:u w:val="single"/>
        </w:rPr>
      </w:pPr>
      <w:r w:rsidRPr="002E6CB2">
        <w:rPr>
          <w:b/>
          <w:sz w:val="28"/>
          <w:szCs w:val="28"/>
          <w:u w:val="single"/>
        </w:rPr>
        <w:t>Thesaurus Challenge</w:t>
      </w:r>
      <w:r w:rsidR="002E6CB2" w:rsidRPr="002E6CB2">
        <w:rPr>
          <w:b/>
          <w:sz w:val="28"/>
          <w:szCs w:val="28"/>
          <w:u w:val="single"/>
        </w:rPr>
        <w:t>!</w:t>
      </w:r>
    </w:p>
    <w:p w:rsidR="002E6CB2" w:rsidRDefault="002E6CB2">
      <w:pPr>
        <w:rPr>
          <w:sz w:val="28"/>
          <w:szCs w:val="28"/>
        </w:rPr>
      </w:pPr>
      <w:r w:rsidRPr="002E6CB2">
        <w:rPr>
          <w:sz w:val="28"/>
          <w:szCs w:val="28"/>
        </w:rPr>
        <w:t>What is a synonym?</w:t>
      </w:r>
    </w:p>
    <w:p w:rsidR="001D5277" w:rsidRDefault="001D5277">
      <w:pPr>
        <w:rPr>
          <w:sz w:val="28"/>
          <w:szCs w:val="28"/>
        </w:rPr>
      </w:pPr>
      <w:r>
        <w:rPr>
          <w:sz w:val="28"/>
          <w:szCs w:val="28"/>
        </w:rPr>
        <w:t>Work through the short ‘Synonyms Presentation’ PowerPoint.</w:t>
      </w:r>
    </w:p>
    <w:p w:rsidR="002E6CB2" w:rsidRDefault="001D5277">
      <w:pPr>
        <w:rPr>
          <w:sz w:val="28"/>
          <w:szCs w:val="28"/>
        </w:rPr>
      </w:pPr>
      <w:r>
        <w:rPr>
          <w:sz w:val="28"/>
          <w:szCs w:val="28"/>
        </w:rPr>
        <w:t>So, a</w:t>
      </w:r>
      <w:r w:rsidR="002E6CB2">
        <w:rPr>
          <w:sz w:val="28"/>
          <w:szCs w:val="28"/>
        </w:rPr>
        <w:t xml:space="preserve"> synonym is a word or phrase that means exactly or nearly the same as another word or phrase.</w:t>
      </w:r>
      <w:r>
        <w:rPr>
          <w:sz w:val="28"/>
          <w:szCs w:val="28"/>
        </w:rPr>
        <w:t xml:space="preserve"> For example, little - small, tiny, miniature</w:t>
      </w:r>
    </w:p>
    <w:p w:rsidR="001D5277" w:rsidRPr="002E6CB2" w:rsidRDefault="001D5277">
      <w:pPr>
        <w:rPr>
          <w:sz w:val="28"/>
          <w:szCs w:val="28"/>
        </w:rPr>
      </w:pPr>
    </w:p>
    <w:p w:rsidR="002E6CB2" w:rsidRDefault="002E6CB2" w:rsidP="002E6CB2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2E6CB2">
        <w:rPr>
          <w:sz w:val="28"/>
          <w:szCs w:val="28"/>
        </w:rPr>
        <w:t>Take the adjective ‘big’. Use a thesaurus (as practised in class previously) to look at synonyms for this word.  You can search online if you don’t have a book thesaurus.</w:t>
      </w:r>
    </w:p>
    <w:p w:rsidR="001D5277" w:rsidRPr="001D5277" w:rsidRDefault="001D5277" w:rsidP="001D5277">
      <w:pPr>
        <w:rPr>
          <w:sz w:val="28"/>
          <w:szCs w:val="28"/>
        </w:rPr>
      </w:pPr>
    </w:p>
    <w:p w:rsidR="002E6CB2" w:rsidRDefault="002E6CB2" w:rsidP="002E6CB2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2E6CB2">
        <w:rPr>
          <w:sz w:val="28"/>
          <w:szCs w:val="28"/>
        </w:rPr>
        <w:t xml:space="preserve">Consider the word ‘said’.  This is a very common word but there are so </w:t>
      </w:r>
      <w:r w:rsidR="00497A91">
        <w:rPr>
          <w:sz w:val="28"/>
          <w:szCs w:val="28"/>
        </w:rPr>
        <w:t>many more exciting alternatives!</w:t>
      </w:r>
      <w:bookmarkStart w:id="0" w:name="_GoBack"/>
      <w:bookmarkEnd w:id="0"/>
      <w:r w:rsidRPr="002E6CB2">
        <w:rPr>
          <w:sz w:val="28"/>
          <w:szCs w:val="28"/>
        </w:rPr>
        <w:t xml:space="preserve"> Using your thesaurus or online resources, try to find as many as you can and write them down.  </w:t>
      </w:r>
    </w:p>
    <w:p w:rsidR="001D5277" w:rsidRPr="001D5277" w:rsidRDefault="001D5277" w:rsidP="001D5277">
      <w:pPr>
        <w:rPr>
          <w:sz w:val="28"/>
          <w:szCs w:val="28"/>
        </w:rPr>
      </w:pPr>
    </w:p>
    <w:p w:rsidR="002E6CB2" w:rsidRPr="002E6CB2" w:rsidRDefault="002E6CB2" w:rsidP="002E6CB2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2E6CB2">
        <w:rPr>
          <w:sz w:val="28"/>
          <w:szCs w:val="28"/>
        </w:rPr>
        <w:t>If you have time, can you create some interesting sentences using the words you have found?</w:t>
      </w:r>
    </w:p>
    <w:p w:rsidR="002E6CB2" w:rsidRPr="002E6CB2" w:rsidRDefault="002E6CB2">
      <w:pPr>
        <w:rPr>
          <w:sz w:val="28"/>
          <w:szCs w:val="28"/>
        </w:rPr>
      </w:pPr>
    </w:p>
    <w:sectPr w:rsidR="002E6CB2" w:rsidRPr="002E6CB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BB78BD"/>
    <w:multiLevelType w:val="hybridMultilevel"/>
    <w:tmpl w:val="5D8E875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0705"/>
    <w:rsid w:val="0009295A"/>
    <w:rsid w:val="001D5277"/>
    <w:rsid w:val="002329E7"/>
    <w:rsid w:val="002E6CB2"/>
    <w:rsid w:val="00370705"/>
    <w:rsid w:val="00497A91"/>
    <w:rsid w:val="00DA4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3F3018"/>
  <w15:chartTrackingRefBased/>
  <w15:docId w15:val="{2F152990-E008-4A5D-90B5-75BA29B26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6C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8232992B</Template>
  <TotalTime>34</TotalTime>
  <Pages>1</Pages>
  <Words>110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K. Ryker</dc:creator>
  <cp:keywords/>
  <dc:description/>
  <cp:lastModifiedBy>Mrs K. Ryker</cp:lastModifiedBy>
  <cp:revision>2</cp:revision>
  <dcterms:created xsi:type="dcterms:W3CDTF">2021-12-07T16:08:00Z</dcterms:created>
  <dcterms:modified xsi:type="dcterms:W3CDTF">2021-12-07T16:53:00Z</dcterms:modified>
</cp:coreProperties>
</file>