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76" w:rsidRPr="001D1307" w:rsidRDefault="001D1307" w:rsidP="001D1307">
      <w:pPr>
        <w:jc w:val="center"/>
        <w:rPr>
          <w:sz w:val="28"/>
          <w:szCs w:val="28"/>
          <w:u w:val="single"/>
        </w:rPr>
      </w:pPr>
      <w:r w:rsidRPr="001D1307">
        <w:rPr>
          <w:sz w:val="28"/>
          <w:szCs w:val="28"/>
          <w:u w:val="single"/>
        </w:rPr>
        <w:t>Thursday 27</w:t>
      </w:r>
      <w:r w:rsidRPr="001D1307">
        <w:rPr>
          <w:sz w:val="28"/>
          <w:szCs w:val="28"/>
          <w:u w:val="single"/>
          <w:vertAlign w:val="superscript"/>
        </w:rPr>
        <w:t>th</w:t>
      </w:r>
      <w:r w:rsidRPr="001D1307">
        <w:rPr>
          <w:sz w:val="28"/>
          <w:szCs w:val="28"/>
          <w:u w:val="single"/>
        </w:rPr>
        <w:t xml:space="preserve"> January 2022</w:t>
      </w:r>
    </w:p>
    <w:p w:rsidR="001D1307" w:rsidRPr="001D1307" w:rsidRDefault="001D1307" w:rsidP="001D1307">
      <w:pPr>
        <w:jc w:val="center"/>
        <w:rPr>
          <w:sz w:val="28"/>
          <w:szCs w:val="28"/>
          <w:u w:val="single"/>
        </w:rPr>
      </w:pPr>
      <w:r w:rsidRPr="001D1307">
        <w:rPr>
          <w:sz w:val="28"/>
          <w:szCs w:val="28"/>
          <w:u w:val="single"/>
        </w:rPr>
        <w:t>Multiply 2 digits by 1 digit</w:t>
      </w:r>
    </w:p>
    <w:p w:rsidR="001D1307" w:rsidRPr="001D1307" w:rsidRDefault="001D1307" w:rsidP="001D1307">
      <w:pPr>
        <w:jc w:val="center"/>
        <w:rPr>
          <w:sz w:val="28"/>
          <w:szCs w:val="28"/>
          <w:u w:val="single"/>
        </w:rPr>
      </w:pPr>
      <w:r w:rsidRPr="001D1307">
        <w:rPr>
          <w:sz w:val="28"/>
          <w:szCs w:val="28"/>
          <w:u w:val="single"/>
        </w:rPr>
        <w:t>Reasoning and Problem Solving</w:t>
      </w:r>
    </w:p>
    <w:p w:rsidR="001D1307" w:rsidRPr="001D1307" w:rsidRDefault="001D1307" w:rsidP="001D1307">
      <w:pPr>
        <w:rPr>
          <w:b/>
          <w:sz w:val="28"/>
          <w:szCs w:val="28"/>
        </w:rPr>
      </w:pPr>
      <w:r w:rsidRPr="001D1307">
        <w:rPr>
          <w:b/>
          <w:sz w:val="28"/>
          <w:szCs w:val="28"/>
        </w:rPr>
        <w:t>Please look at the following problems and work out the answers.  The answers are provided at the end – no peeking!</w:t>
      </w:r>
    </w:p>
    <w:p w:rsidR="001D1307" w:rsidRPr="001D1307" w:rsidRDefault="001D1307" w:rsidP="001D1307">
      <w:pPr>
        <w:rPr>
          <w:b/>
          <w:color w:val="0070C0"/>
        </w:rPr>
      </w:pPr>
      <w:r w:rsidRPr="001D1307">
        <w:rPr>
          <w:b/>
          <w:color w:val="0070C0"/>
        </w:rPr>
        <w:t>Question 1:</w:t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  <w:r>
        <w:rPr>
          <w:b/>
        </w:rPr>
        <w:t xml:space="preserve"> </w:t>
      </w:r>
      <w:r>
        <w:rPr>
          <w:noProof/>
          <w:lang w:eastAsia="en-GB"/>
        </w:rPr>
        <w:drawing>
          <wp:inline distT="0" distB="0" distL="0" distR="0" wp14:anchorId="234157EE" wp14:editId="0220D26F">
            <wp:extent cx="3200400" cy="520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Pr="001D1307" w:rsidRDefault="001D1307" w:rsidP="001D1307">
      <w:pPr>
        <w:pStyle w:val="ListParagraph"/>
        <w:rPr>
          <w:b/>
          <w:color w:val="0070C0"/>
        </w:rPr>
      </w:pPr>
      <w:r w:rsidRPr="001D1307">
        <w:rPr>
          <w:b/>
          <w:color w:val="0070C0"/>
        </w:rPr>
        <w:t>Question 2:</w:t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  <w:r>
        <w:rPr>
          <w:noProof/>
          <w:lang w:eastAsia="en-GB"/>
        </w:rPr>
        <w:drawing>
          <wp:inline distT="0" distB="0" distL="0" distR="0" wp14:anchorId="1D2AF6E7" wp14:editId="2BE05B11">
            <wp:extent cx="3476625" cy="2695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307" w:rsidRDefault="001D1307" w:rsidP="001D1307">
      <w:pPr>
        <w:pStyle w:val="ListParagraph"/>
        <w:rPr>
          <w:b/>
        </w:rPr>
      </w:pPr>
    </w:p>
    <w:p w:rsidR="001D1307" w:rsidRPr="001D1307" w:rsidRDefault="001D1307" w:rsidP="001D1307">
      <w:pPr>
        <w:pStyle w:val="ListParagraph"/>
        <w:rPr>
          <w:b/>
          <w:color w:val="0070C0"/>
        </w:rPr>
      </w:pPr>
      <w:r w:rsidRPr="001D1307">
        <w:rPr>
          <w:b/>
          <w:color w:val="0070C0"/>
        </w:rPr>
        <w:t>Question 3:</w:t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  <w:r>
        <w:rPr>
          <w:noProof/>
          <w:lang w:eastAsia="en-GB"/>
        </w:rPr>
        <w:drawing>
          <wp:inline distT="0" distB="0" distL="0" distR="0" wp14:anchorId="77F7732E" wp14:editId="0D9943D3">
            <wp:extent cx="3562350" cy="2009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307" w:rsidRPr="001D1307" w:rsidRDefault="001D1307" w:rsidP="001D1307">
      <w:pPr>
        <w:pStyle w:val="ListParagraph"/>
        <w:rPr>
          <w:b/>
          <w:color w:val="0070C0"/>
        </w:rPr>
      </w:pPr>
      <w:r w:rsidRPr="001D1307">
        <w:rPr>
          <w:b/>
          <w:color w:val="0070C0"/>
        </w:rPr>
        <w:t>Question 4:</w:t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  <w:r>
        <w:rPr>
          <w:noProof/>
          <w:lang w:eastAsia="en-GB"/>
        </w:rPr>
        <w:drawing>
          <wp:inline distT="0" distB="0" distL="0" distR="0" wp14:anchorId="517F9FDD" wp14:editId="4F83B3CA">
            <wp:extent cx="3533775" cy="2200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</w:p>
    <w:p w:rsidR="001D1307" w:rsidRPr="001D1307" w:rsidRDefault="001D1307" w:rsidP="001D1307">
      <w:pPr>
        <w:pStyle w:val="ListParagraph"/>
        <w:rPr>
          <w:b/>
          <w:color w:val="0070C0"/>
        </w:rPr>
      </w:pPr>
      <w:r w:rsidRPr="001D1307">
        <w:rPr>
          <w:b/>
          <w:color w:val="0070C0"/>
        </w:rPr>
        <w:t>Question 5:</w:t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  <w:r>
        <w:rPr>
          <w:noProof/>
          <w:lang w:eastAsia="en-GB"/>
        </w:rPr>
        <w:drawing>
          <wp:inline distT="0" distB="0" distL="0" distR="0" wp14:anchorId="66977C4C" wp14:editId="76B26D33">
            <wp:extent cx="3505200" cy="2514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307" w:rsidRDefault="001D1307" w:rsidP="001D1307">
      <w:pPr>
        <w:pStyle w:val="ListParagraph"/>
        <w:rPr>
          <w:b/>
        </w:rPr>
      </w:pPr>
    </w:p>
    <w:p w:rsidR="001D1307" w:rsidRPr="001D1307" w:rsidRDefault="001D1307" w:rsidP="001D1307">
      <w:pPr>
        <w:pStyle w:val="ListParagraph"/>
        <w:rPr>
          <w:b/>
          <w:color w:val="0070C0"/>
        </w:rPr>
      </w:pPr>
      <w:r w:rsidRPr="001D1307">
        <w:rPr>
          <w:b/>
          <w:color w:val="0070C0"/>
        </w:rPr>
        <w:t>Question 6:</w:t>
      </w:r>
    </w:p>
    <w:p w:rsidR="001D1307" w:rsidRDefault="001D1307" w:rsidP="001D1307">
      <w:pPr>
        <w:pStyle w:val="ListParagraph"/>
        <w:rPr>
          <w:b/>
        </w:rPr>
      </w:pPr>
    </w:p>
    <w:p w:rsidR="001D1307" w:rsidRDefault="001D1307" w:rsidP="001D1307">
      <w:pPr>
        <w:pStyle w:val="ListParagraph"/>
        <w:rPr>
          <w:b/>
        </w:rPr>
      </w:pPr>
      <w:r>
        <w:rPr>
          <w:noProof/>
          <w:lang w:eastAsia="en-GB"/>
        </w:rPr>
        <w:drawing>
          <wp:inline distT="0" distB="0" distL="0" distR="0" wp14:anchorId="1DF4176B" wp14:editId="449DC66E">
            <wp:extent cx="3495675" cy="40100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97" w:rsidRDefault="001C3997" w:rsidP="001D1307">
      <w:pPr>
        <w:pStyle w:val="ListParagraph"/>
        <w:rPr>
          <w:b/>
        </w:rPr>
      </w:pPr>
    </w:p>
    <w:p w:rsidR="001C3997" w:rsidRDefault="001C3997" w:rsidP="001D1307">
      <w:pPr>
        <w:pStyle w:val="ListParagraph"/>
        <w:rPr>
          <w:b/>
        </w:rPr>
      </w:pPr>
    </w:p>
    <w:p w:rsidR="001C3997" w:rsidRDefault="001C3997" w:rsidP="001D1307">
      <w:pPr>
        <w:pStyle w:val="ListParagraph"/>
        <w:rPr>
          <w:b/>
        </w:rPr>
      </w:pPr>
    </w:p>
    <w:p w:rsidR="001C3997" w:rsidRDefault="001C3997" w:rsidP="001D1307">
      <w:pPr>
        <w:pStyle w:val="ListParagraph"/>
        <w:rPr>
          <w:b/>
        </w:rPr>
      </w:pPr>
    </w:p>
    <w:p w:rsidR="001C3997" w:rsidRDefault="001C3997" w:rsidP="001D1307">
      <w:pPr>
        <w:pStyle w:val="ListParagraph"/>
        <w:rPr>
          <w:b/>
        </w:rPr>
      </w:pPr>
    </w:p>
    <w:p w:rsidR="001C3997" w:rsidRPr="001C3997" w:rsidRDefault="001C3997" w:rsidP="001C3997">
      <w:pPr>
        <w:pStyle w:val="ListParagraph"/>
        <w:jc w:val="center"/>
        <w:rPr>
          <w:b/>
          <w:color w:val="0070C0"/>
          <w:sz w:val="28"/>
          <w:szCs w:val="28"/>
          <w:u w:val="single"/>
        </w:rPr>
      </w:pPr>
      <w:r w:rsidRPr="001C3997">
        <w:rPr>
          <w:b/>
          <w:color w:val="0070C0"/>
          <w:sz w:val="28"/>
          <w:szCs w:val="28"/>
          <w:u w:val="single"/>
        </w:rPr>
        <w:lastRenderedPageBreak/>
        <w:t>ANSWERS!</w:t>
      </w:r>
      <w:bookmarkStart w:id="0" w:name="_GoBack"/>
      <w:bookmarkEnd w:id="0"/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Pr="001C3997" w:rsidRDefault="001C3997" w:rsidP="001C3997">
      <w:pPr>
        <w:pStyle w:val="ListParagrap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Question 1:</w:t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E798F71" wp14:editId="0F8C565E">
            <wp:extent cx="1695450" cy="1066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Pr="001C3997" w:rsidRDefault="001C3997" w:rsidP="001C3997">
      <w:pPr>
        <w:pStyle w:val="ListParagrap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Question 2:</w:t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7A10B1D" wp14:editId="7A603294">
            <wp:extent cx="1676400" cy="21431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Pr="001C3997" w:rsidRDefault="001C3997" w:rsidP="001C3997">
      <w:pPr>
        <w:pStyle w:val="ListParagrap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Question 3:</w:t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3571A16" wp14:editId="39E05FFA">
            <wp:extent cx="1809750" cy="23526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Pr="001C3997" w:rsidRDefault="001C3997" w:rsidP="001C3997">
      <w:pPr>
        <w:pStyle w:val="ListParagrap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Question 4:</w:t>
      </w:r>
    </w:p>
    <w:p w:rsidR="001C3997" w:rsidRPr="001C3997" w:rsidRDefault="001C3997" w:rsidP="001C3997">
      <w:pPr>
        <w:pStyle w:val="ListParagraph"/>
        <w:rPr>
          <w:b/>
          <w:color w:val="0070C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1BABB2C" wp14:editId="59FFEE7B">
            <wp:extent cx="1533525" cy="18859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97" w:rsidRDefault="001C3997" w:rsidP="001C3997">
      <w:pPr>
        <w:pStyle w:val="ListParagraph"/>
        <w:rPr>
          <w:b/>
          <w:color w:val="0070C0"/>
          <w:sz w:val="28"/>
          <w:szCs w:val="28"/>
        </w:rPr>
      </w:pPr>
    </w:p>
    <w:p w:rsidR="001C3997" w:rsidRPr="001C3997" w:rsidRDefault="001C3997" w:rsidP="001C3997">
      <w:pPr>
        <w:pStyle w:val="ListParagrap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Question 5:</w:t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E1EF12D" wp14:editId="6708D376">
            <wp:extent cx="1714500" cy="26479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Question 6:</w:t>
      </w:r>
    </w:p>
    <w:p w:rsid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B78CCDA" wp14:editId="02171905">
            <wp:extent cx="1771650" cy="27813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97" w:rsidRPr="001C3997" w:rsidRDefault="001C3997" w:rsidP="001D1307">
      <w:pPr>
        <w:pStyle w:val="ListParagraph"/>
        <w:rPr>
          <w:b/>
          <w:color w:val="0070C0"/>
          <w:sz w:val="28"/>
          <w:szCs w:val="28"/>
        </w:rPr>
      </w:pPr>
    </w:p>
    <w:sectPr w:rsidR="001C3997" w:rsidRPr="001C3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80522"/>
    <w:multiLevelType w:val="hybridMultilevel"/>
    <w:tmpl w:val="E8EA1EE4"/>
    <w:lvl w:ilvl="0" w:tplc="D90E9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307"/>
    <w:rsid w:val="001C3997"/>
    <w:rsid w:val="001D1307"/>
    <w:rsid w:val="002329E7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CE1AA"/>
  <w15:chartTrackingRefBased/>
  <w15:docId w15:val="{CFA199F6-C976-4FDD-B014-587CB0B5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E34CBEC6</Template>
  <TotalTime>18</TotalTime>
  <Pages>5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2</cp:revision>
  <dcterms:created xsi:type="dcterms:W3CDTF">2022-01-26T15:56:00Z</dcterms:created>
  <dcterms:modified xsi:type="dcterms:W3CDTF">2022-01-26T16:14:00Z</dcterms:modified>
</cp:coreProperties>
</file>