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2A5" w:rsidRPr="007632A5" w:rsidRDefault="007632A5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AC0AA3E" wp14:editId="3A5D537C">
            <wp:extent cx="2886075" cy="1885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t xml:space="preserve">               </w:t>
      </w:r>
      <w:r w:rsidRPr="007632A5">
        <w:rPr>
          <w:rFonts w:ascii="Comic Sans MS" w:hAnsi="Comic Sans MS"/>
          <w:sz w:val="36"/>
          <w:szCs w:val="36"/>
        </w:rPr>
        <w:t>Minerals/Mining</w:t>
      </w:r>
    </w:p>
    <w:p w:rsidR="007632A5" w:rsidRDefault="007632A5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1C358CB" wp14:editId="0A967C77">
            <wp:extent cx="2886075" cy="19431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</w:t>
      </w:r>
      <w:r w:rsidRPr="007632A5">
        <w:rPr>
          <w:rFonts w:ascii="Comic Sans MS" w:hAnsi="Comic Sans MS"/>
          <w:sz w:val="36"/>
          <w:szCs w:val="36"/>
        </w:rPr>
        <w:t>Fertile Soil</w:t>
      </w:r>
    </w:p>
    <w:p w:rsidR="007632A5" w:rsidRDefault="007632A5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981FF46" wp14:editId="11D1AA1E">
            <wp:extent cx="2876550" cy="1952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       Geothermal Energy</w:t>
      </w:r>
    </w:p>
    <w:p w:rsidR="007632A5" w:rsidRPr="007632A5" w:rsidRDefault="007632A5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88CAEB0" wp14:editId="262BAD96">
            <wp:extent cx="2876550" cy="18954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      Tourism</w:t>
      </w:r>
    </w:p>
    <w:sectPr w:rsidR="007632A5" w:rsidRPr="007632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A5"/>
    <w:rsid w:val="002329E7"/>
    <w:rsid w:val="007632A5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2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2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B6AD26FC0F24EB824224362BD5E8B" ma:contentTypeVersion="6" ma:contentTypeDescription="Create a new document." ma:contentTypeScope="" ma:versionID="c4039fd8a855217de61443793d7c6cc6">
  <xsd:schema xmlns:xsd="http://www.w3.org/2001/XMLSchema" xmlns:xs="http://www.w3.org/2001/XMLSchema" xmlns:p="http://schemas.microsoft.com/office/2006/metadata/properties" xmlns:ns2="e70f6ad7-4ef2-47a9-97ec-ccbe9734cff5" targetNamespace="http://schemas.microsoft.com/office/2006/metadata/properties" ma:root="true" ma:fieldsID="1a673a8cc086112d13151e3e71b9228f" ns2:_="">
    <xsd:import namespace="e70f6ad7-4ef2-47a9-97ec-ccbe9734cff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f6ad7-4ef2-47a9-97ec-ccbe9734cff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70f6ad7-4ef2-47a9-97ec-ccbe9734cff5" xsi:nil="true"/>
  </documentManagement>
</p:properties>
</file>

<file path=customXml/itemProps1.xml><?xml version="1.0" encoding="utf-8"?>
<ds:datastoreItem xmlns:ds="http://schemas.openxmlformats.org/officeDocument/2006/customXml" ds:itemID="{1C400503-062C-4438-84E9-EE41C9C5D5BA}"/>
</file>

<file path=customXml/itemProps2.xml><?xml version="1.0" encoding="utf-8"?>
<ds:datastoreItem xmlns:ds="http://schemas.openxmlformats.org/officeDocument/2006/customXml" ds:itemID="{81A77FF4-2C45-4827-BCDF-BAE5C86DAAF6}"/>
</file>

<file path=customXml/itemProps3.xml><?xml version="1.0" encoding="utf-8"?>
<ds:datastoreItem xmlns:ds="http://schemas.openxmlformats.org/officeDocument/2006/customXml" ds:itemID="{713C6BEB-2C8C-44C1-AF8F-B4EF3CB6A04F}"/>
</file>

<file path=docProps/app.xml><?xml version="1.0" encoding="utf-8"?>
<Properties xmlns="http://schemas.openxmlformats.org/officeDocument/2006/extended-properties" xmlns:vt="http://schemas.openxmlformats.org/officeDocument/2006/docPropsVTypes">
  <Template>2DD6937E</Template>
  <TotalTime>7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1</cp:revision>
  <dcterms:created xsi:type="dcterms:W3CDTF">2021-01-22T14:01:00Z</dcterms:created>
  <dcterms:modified xsi:type="dcterms:W3CDTF">2021-01-22T14:08:00Z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0x010100776B6AD26FC0F24EB824224362BD5E8B</vt:lpwstr>
  </property>
</Properties>
</file>