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176" w:rsidRDefault="00126C90">
      <w:r>
        <w:rPr>
          <w:noProof/>
          <w:lang w:eastAsia="en-GB"/>
        </w:rPr>
        <w:drawing>
          <wp:inline distT="0" distB="0" distL="0" distR="0" wp14:anchorId="10654CBC" wp14:editId="678FF99D">
            <wp:extent cx="5731510" cy="2531417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1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1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C90"/>
    <w:rsid w:val="00126C90"/>
    <w:rsid w:val="002329E7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B6AD26FC0F24EB824224362BD5E8B" ma:contentTypeVersion="7" ma:contentTypeDescription="Create a new document." ma:contentTypeScope="" ma:versionID="ffc380762280301bddc87b9faa39e432">
  <xsd:schema xmlns:xsd="http://www.w3.org/2001/XMLSchema" xmlns:xs="http://www.w3.org/2001/XMLSchema" xmlns:p="http://schemas.microsoft.com/office/2006/metadata/properties" xmlns:ns2="e70f6ad7-4ef2-47a9-97ec-ccbe9734cff5" targetNamespace="http://schemas.microsoft.com/office/2006/metadata/properties" ma:root="true" ma:fieldsID="852239a03cb1e421c14d9cf6bbc798a7" ns2:_="">
    <xsd:import namespace="e70f6ad7-4ef2-47a9-97ec-ccbe9734cff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6ad7-4ef2-47a9-97ec-ccbe9734cff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70f6ad7-4ef2-47a9-97ec-ccbe9734cff5" xsi:nil="true"/>
  </documentManagement>
</p:properties>
</file>

<file path=customXml/itemProps1.xml><?xml version="1.0" encoding="utf-8"?>
<ds:datastoreItem xmlns:ds="http://schemas.openxmlformats.org/officeDocument/2006/customXml" ds:itemID="{6B472BFB-AE8E-4D9A-AE2E-426D9A264C24}"/>
</file>

<file path=customXml/itemProps2.xml><?xml version="1.0" encoding="utf-8"?>
<ds:datastoreItem xmlns:ds="http://schemas.openxmlformats.org/officeDocument/2006/customXml" ds:itemID="{F58E79D5-3110-4EDC-8B9C-CFEC09C35049}"/>
</file>

<file path=customXml/itemProps3.xml><?xml version="1.0" encoding="utf-8"?>
<ds:datastoreItem xmlns:ds="http://schemas.openxmlformats.org/officeDocument/2006/customXml" ds:itemID="{4F93B7BF-5280-4E2F-88AA-AA579DD49521}"/>
</file>

<file path=docProps/app.xml><?xml version="1.0" encoding="utf-8"?>
<Properties xmlns="http://schemas.openxmlformats.org/officeDocument/2006/extended-properties" xmlns:vt="http://schemas.openxmlformats.org/officeDocument/2006/docPropsVTypes">
  <Template>6D31F3A4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1</cp:revision>
  <dcterms:created xsi:type="dcterms:W3CDTF">2021-01-22T13:21:00Z</dcterms:created>
  <dcterms:modified xsi:type="dcterms:W3CDTF">2021-01-22T13:26:00Z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0x010100776B6AD26FC0F24EB824224362BD5E8B</vt:lpwstr>
  </property>
</Properties>
</file>