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176" w:rsidRDefault="003E425C">
      <w:r>
        <w:rPr>
          <w:noProof/>
          <w:lang w:eastAsia="en-GB"/>
        </w:rPr>
        <w:drawing>
          <wp:inline distT="0" distB="0" distL="0" distR="0" wp14:anchorId="0B3408C3" wp14:editId="2C515F78">
            <wp:extent cx="5731510" cy="21818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21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25C"/>
    <w:rsid w:val="002329E7"/>
    <w:rsid w:val="003E425C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8546A0-C8C0-425A-BA4A-107D5CC85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C909F941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1</cp:revision>
  <dcterms:created xsi:type="dcterms:W3CDTF">2022-01-24T16:58:00Z</dcterms:created>
  <dcterms:modified xsi:type="dcterms:W3CDTF">2022-01-24T16:59:00Z</dcterms:modified>
</cp:coreProperties>
</file>