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C75D5" w:rsidRDefault="00043F59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sz w:val="28"/>
          <w:szCs w:val="28"/>
        </w:rPr>
        <w:t>P</w:t>
      </w:r>
      <w:r w:rsidR="0011186A" w:rsidRPr="007C75D5">
        <w:rPr>
          <w:rFonts w:ascii="XCCW Joined 23a" w:hAnsi="XCCW Joined 23a"/>
          <w:sz w:val="28"/>
          <w:szCs w:val="28"/>
        </w:rPr>
        <w:t>ractice</w:t>
      </w:r>
      <w:r w:rsidR="00734898">
        <w:rPr>
          <w:rFonts w:ascii="XCCW Joined 23a" w:hAnsi="XCCW Joined 23a"/>
          <w:sz w:val="28"/>
          <w:szCs w:val="28"/>
        </w:rPr>
        <w:t xml:space="preserve"> </w:t>
      </w:r>
      <w:r w:rsidR="00396291">
        <w:rPr>
          <w:rFonts w:ascii="XCCW Joined 23a" w:hAnsi="XCCW Joined 23a"/>
          <w:sz w:val="28"/>
          <w:szCs w:val="28"/>
        </w:rPr>
        <w:t>– Week 4</w:t>
      </w:r>
    </w:p>
    <w:p w:rsidR="001C3600" w:rsidRPr="007C75D5" w:rsidRDefault="001C3600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C75D5">
        <w:rPr>
          <w:rFonts w:ascii="XCCW Joined 23a" w:hAnsi="XCCW Joined 23a"/>
          <w:b/>
          <w:sz w:val="28"/>
          <w:szCs w:val="28"/>
        </w:rPr>
        <w:t>, check</w:t>
      </w:r>
      <w:r w:rsidRPr="007C75D5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762"/>
      </w:tblGrid>
      <w:tr w:rsidR="001C3600" w:rsidRPr="007C75D5" w:rsidTr="00CF5094">
        <w:tc>
          <w:tcPr>
            <w:tcW w:w="2564" w:type="dxa"/>
          </w:tcPr>
          <w:p w:rsidR="001C3600" w:rsidRPr="007C75D5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C75D5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64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6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6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762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51409A" w:rsidRPr="007C75D5" w:rsidTr="00CF5094">
        <w:trPr>
          <w:trHeight w:val="469"/>
        </w:trPr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girl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bird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shirt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first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third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turn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hurt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church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burst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396291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burn</w:t>
            </w:r>
            <w:bookmarkStart w:id="0" w:name="_GoBack"/>
            <w:bookmarkEnd w:id="0"/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1673"/>
    <w:rsid w:val="00043F59"/>
    <w:rsid w:val="000A22BC"/>
    <w:rsid w:val="000C7F1A"/>
    <w:rsid w:val="0011186A"/>
    <w:rsid w:val="00170664"/>
    <w:rsid w:val="001C3600"/>
    <w:rsid w:val="00254FE0"/>
    <w:rsid w:val="00300BEB"/>
    <w:rsid w:val="00396291"/>
    <w:rsid w:val="003D6DC6"/>
    <w:rsid w:val="0049235E"/>
    <w:rsid w:val="004B11E8"/>
    <w:rsid w:val="004C0A8E"/>
    <w:rsid w:val="0051409A"/>
    <w:rsid w:val="005E6E28"/>
    <w:rsid w:val="00626E87"/>
    <w:rsid w:val="00652A4A"/>
    <w:rsid w:val="00654868"/>
    <w:rsid w:val="00686B12"/>
    <w:rsid w:val="006F7A21"/>
    <w:rsid w:val="00734898"/>
    <w:rsid w:val="00744F7E"/>
    <w:rsid w:val="0074640C"/>
    <w:rsid w:val="00756EF5"/>
    <w:rsid w:val="0078781A"/>
    <w:rsid w:val="00793E68"/>
    <w:rsid w:val="007A0BB7"/>
    <w:rsid w:val="007C75D5"/>
    <w:rsid w:val="00935560"/>
    <w:rsid w:val="00945357"/>
    <w:rsid w:val="00A802E6"/>
    <w:rsid w:val="00B354E1"/>
    <w:rsid w:val="00B440C0"/>
    <w:rsid w:val="00BE1942"/>
    <w:rsid w:val="00C77D92"/>
    <w:rsid w:val="00C85D75"/>
    <w:rsid w:val="00CB3390"/>
    <w:rsid w:val="00CF5094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60C4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850B72-1A7B-4E23-8319-AA3FA969785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D46338C6</Template>
  <TotalTime>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3</cp:revision>
  <cp:lastPrinted>2021-09-16T15:54:00Z</cp:lastPrinted>
  <dcterms:created xsi:type="dcterms:W3CDTF">2022-01-22T12:49:00Z</dcterms:created>
  <dcterms:modified xsi:type="dcterms:W3CDTF">2022-01-22T12:51:00Z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