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AA6" w:rsidRDefault="00DB7A7E">
      <w:r>
        <w:rPr>
          <w:noProof/>
          <w:lang w:eastAsia="en-GB"/>
        </w:rPr>
        <w:drawing>
          <wp:inline distT="0" distB="0" distL="0" distR="0" wp14:anchorId="6E14A826" wp14:editId="1A1DB6D3">
            <wp:extent cx="8863330" cy="50476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1E68" w:rsidRDefault="00061E68"/>
    <w:p w:rsidR="00061E68" w:rsidRDefault="00061E68"/>
    <w:p w:rsidR="00061E68" w:rsidRDefault="00061E68">
      <w:r>
        <w:rPr>
          <w:noProof/>
          <w:lang w:eastAsia="en-GB"/>
        </w:rPr>
        <w:lastRenderedPageBreak/>
        <w:drawing>
          <wp:inline distT="0" distB="0" distL="0" distR="0" wp14:anchorId="6F04B458" wp14:editId="6BEBD0E7">
            <wp:extent cx="8648065" cy="5731510"/>
            <wp:effectExtent l="0" t="0" r="63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480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1E68" w:rsidSect="00DB7A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A7E"/>
    <w:rsid w:val="00061E68"/>
    <w:rsid w:val="00922AA6"/>
    <w:rsid w:val="00DB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2586C"/>
  <w15:chartTrackingRefBased/>
  <w15:docId w15:val="{DE83840E-C1E5-4087-81C3-C497F1C72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A545434C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Grigulis</dc:creator>
  <cp:keywords/>
  <dc:description/>
  <cp:lastModifiedBy>L. Grigulis</cp:lastModifiedBy>
  <cp:revision>2</cp:revision>
  <dcterms:created xsi:type="dcterms:W3CDTF">2022-09-02T14:19:00Z</dcterms:created>
  <dcterms:modified xsi:type="dcterms:W3CDTF">2022-09-02T14:19:00Z</dcterms:modified>
</cp:coreProperties>
</file>