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F4021" w14:textId="54266DE4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F97F0C" w:rsidRPr="00F97F0C">
        <w:rPr>
          <w:rFonts w:ascii="XCCW Joined 23a" w:hAnsi="XCCW Joined 23a"/>
          <w:sz w:val="28"/>
          <w:szCs w:val="28"/>
          <w:u w:val="single"/>
        </w:rPr>
        <w:t>27</w:t>
      </w:r>
      <w:r w:rsidRPr="00F97F0C">
        <w:rPr>
          <w:rFonts w:ascii="XCCW Joined 23a" w:hAnsi="XCCW Joined 23a"/>
          <w:sz w:val="28"/>
          <w:szCs w:val="28"/>
          <w:u w:val="single"/>
        </w:rPr>
        <w:t>.1.22</w:t>
      </w:r>
    </w:p>
    <w:p w14:paraId="34128340" w14:textId="21D644D1" w:rsidR="001C3600" w:rsidRPr="00F97F0C" w:rsidRDefault="001C3600" w:rsidP="00B354E1">
      <w:pPr>
        <w:rPr>
          <w:rFonts w:ascii="XCCW Joined 23a" w:hAnsi="XCCW Joined 23a"/>
          <w:sz w:val="24"/>
          <w:szCs w:val="24"/>
        </w:rPr>
      </w:pPr>
      <w:r w:rsidRPr="00F97F0C">
        <w:rPr>
          <w:rFonts w:ascii="XCCW Joined 23a" w:hAnsi="XCCW Joined 23a"/>
          <w:b/>
          <w:sz w:val="24"/>
          <w:szCs w:val="24"/>
        </w:rPr>
        <w:t>Look, cover, write</w:t>
      </w:r>
      <w:r w:rsidR="0074640C" w:rsidRPr="00F97F0C">
        <w:rPr>
          <w:rFonts w:ascii="XCCW Joined 23a" w:hAnsi="XCCW Joined 23a"/>
          <w:b/>
          <w:sz w:val="24"/>
          <w:szCs w:val="24"/>
        </w:rPr>
        <w:t>, check</w:t>
      </w:r>
      <w:r w:rsidRPr="00F97F0C">
        <w:rPr>
          <w:rFonts w:ascii="XCCW Joined 23a" w:hAnsi="XCCW Joined 23a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>
        <w:rPr>
          <w:rFonts w:ascii="XCCW Joined 23a" w:hAnsi="XCCW Joined 23a"/>
          <w:sz w:val="24"/>
          <w:szCs w:val="24"/>
        </w:rPr>
        <w:t xml:space="preserve"> The Rule: Adding suffixes beginning with a vowel (</w:t>
      </w:r>
      <w:proofErr w:type="spellStart"/>
      <w:r w:rsidR="00F97F0C">
        <w:rPr>
          <w:rFonts w:ascii="XCCW Joined 23a" w:hAnsi="XCCW Joined 23a"/>
          <w:sz w:val="24"/>
          <w:szCs w:val="24"/>
        </w:rPr>
        <w:t>er</w:t>
      </w:r>
      <w:proofErr w:type="spellEnd"/>
      <w:r w:rsidR="00F97F0C">
        <w:rPr>
          <w:rFonts w:ascii="XCCW Joined 23a" w:hAnsi="XCCW Joined 23a"/>
          <w:sz w:val="24"/>
          <w:szCs w:val="24"/>
        </w:rPr>
        <w:t>/</w:t>
      </w:r>
      <w:proofErr w:type="spellStart"/>
      <w:r w:rsidR="00F97F0C">
        <w:rPr>
          <w:rFonts w:ascii="XCCW Joined 23a" w:hAnsi="XCCW Joined 23a"/>
          <w:sz w:val="24"/>
          <w:szCs w:val="24"/>
        </w:rPr>
        <w:t>ed</w:t>
      </w:r>
      <w:proofErr w:type="spellEnd"/>
      <w:r w:rsidR="00F97F0C">
        <w:rPr>
          <w:rFonts w:ascii="XCCW Joined 23a" w:hAnsi="XCCW Joined 23a"/>
          <w:sz w:val="24"/>
          <w:szCs w:val="24"/>
        </w:rPr>
        <w:t>/</w:t>
      </w:r>
      <w:proofErr w:type="spellStart"/>
      <w:r w:rsidR="00F97F0C">
        <w:rPr>
          <w:rFonts w:ascii="XCCW Joined 23a" w:hAnsi="XCCW Joined 23a"/>
          <w:sz w:val="24"/>
          <w:szCs w:val="24"/>
        </w:rPr>
        <w:t>ing</w:t>
      </w:r>
      <w:proofErr w:type="spellEnd"/>
      <w:r w:rsidR="00F97F0C">
        <w:rPr>
          <w:rFonts w:ascii="XCCW Joined 23a" w:hAnsi="XCCW Joined 23a"/>
          <w:sz w:val="24"/>
          <w:szCs w:val="24"/>
        </w:rPr>
        <w:t>) to words with more than one syllable (unstressed last syllable) – DO NOT double the final consonant!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3"/>
        <w:gridCol w:w="2472"/>
        <w:gridCol w:w="2473"/>
        <w:gridCol w:w="2473"/>
        <w:gridCol w:w="2408"/>
        <w:gridCol w:w="2539"/>
      </w:tblGrid>
      <w:tr w:rsidR="001C3600" w:rsidRPr="003D4BF6" w14:paraId="43D2C629" w14:textId="77777777" w:rsidTr="3BC70483">
        <w:tc>
          <w:tcPr>
            <w:tcW w:w="2564" w:type="dxa"/>
          </w:tcPr>
          <w:p w14:paraId="081F4EBF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Word</w:t>
            </w:r>
          </w:p>
        </w:tc>
        <w:tc>
          <w:tcPr>
            <w:tcW w:w="2564" w:type="dxa"/>
          </w:tcPr>
          <w:p w14:paraId="12DC4152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1</w:t>
            </w:r>
          </w:p>
        </w:tc>
        <w:tc>
          <w:tcPr>
            <w:tcW w:w="2565" w:type="dxa"/>
          </w:tcPr>
          <w:p w14:paraId="75B1E07C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2</w:t>
            </w:r>
          </w:p>
        </w:tc>
        <w:tc>
          <w:tcPr>
            <w:tcW w:w="2565" w:type="dxa"/>
          </w:tcPr>
          <w:p w14:paraId="4C8A552C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14:paraId="0A9925D6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4</w:t>
            </w:r>
          </w:p>
        </w:tc>
        <w:tc>
          <w:tcPr>
            <w:tcW w:w="2635" w:type="dxa"/>
          </w:tcPr>
          <w:p w14:paraId="215B7A3F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</w:p>
        </w:tc>
      </w:tr>
      <w:tr w:rsidR="0074640C" w:rsidRPr="003D4BF6" w14:paraId="1E45F124" w14:textId="77777777" w:rsidTr="3BC70483">
        <w:tc>
          <w:tcPr>
            <w:tcW w:w="2564" w:type="dxa"/>
          </w:tcPr>
          <w:p w14:paraId="1B6DC7D9" w14:textId="3BFC6D76" w:rsidR="0074640C" w:rsidRPr="000C0C99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672A665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A37501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DAB6C7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02EB378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A05A80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2CD33338" w14:textId="77777777" w:rsidTr="3BC70483">
        <w:tc>
          <w:tcPr>
            <w:tcW w:w="2564" w:type="dxa"/>
          </w:tcPr>
          <w:p w14:paraId="65894BDF" w14:textId="197172AC" w:rsidR="007A0BB7" w:rsidRPr="000C0C99" w:rsidRDefault="00F97F0C" w:rsidP="007A0BB7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gardener</w:t>
            </w:r>
          </w:p>
        </w:tc>
        <w:tc>
          <w:tcPr>
            <w:tcW w:w="2564" w:type="dxa"/>
          </w:tcPr>
          <w:p w14:paraId="5A39BBE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1C8F39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72A3D3E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0D0B940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E27B00A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23B84336" w14:textId="77777777" w:rsidTr="3BC70483">
        <w:tc>
          <w:tcPr>
            <w:tcW w:w="2564" w:type="dxa"/>
          </w:tcPr>
          <w:p w14:paraId="6967EF07" w14:textId="75D22D2D" w:rsidR="0074640C" w:rsidRPr="000C0C99" w:rsidRDefault="00F97F0C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gardening</w:t>
            </w:r>
          </w:p>
        </w:tc>
        <w:tc>
          <w:tcPr>
            <w:tcW w:w="2564" w:type="dxa"/>
          </w:tcPr>
          <w:p w14:paraId="60061E4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4EAFD9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B94D5A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DEEC66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656B9A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125F8B7E" w14:textId="77777777" w:rsidTr="3BC70483">
        <w:tc>
          <w:tcPr>
            <w:tcW w:w="2564" w:type="dxa"/>
          </w:tcPr>
          <w:p w14:paraId="4FF2238A" w14:textId="21632E97" w:rsidR="0074640C" w:rsidRPr="000C0C99" w:rsidRDefault="00F97F0C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limited</w:t>
            </w:r>
          </w:p>
        </w:tc>
        <w:tc>
          <w:tcPr>
            <w:tcW w:w="2564" w:type="dxa"/>
          </w:tcPr>
          <w:p w14:paraId="45FB0818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49F31C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312826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62486C0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4101652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2774081D" w14:textId="77777777" w:rsidTr="3BC70483">
        <w:tc>
          <w:tcPr>
            <w:tcW w:w="2564" w:type="dxa"/>
          </w:tcPr>
          <w:p w14:paraId="52E77583" w14:textId="72219524" w:rsidR="0074640C" w:rsidRPr="000C0C99" w:rsidRDefault="00F97F0C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limiting</w:t>
            </w:r>
          </w:p>
        </w:tc>
        <w:tc>
          <w:tcPr>
            <w:tcW w:w="2564" w:type="dxa"/>
          </w:tcPr>
          <w:p w14:paraId="4B99056E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299C43A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DDBEF00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461D77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CF2D8B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178BDF01" w14:textId="77777777" w:rsidTr="3BC70483">
        <w:tc>
          <w:tcPr>
            <w:tcW w:w="2564" w:type="dxa"/>
          </w:tcPr>
          <w:p w14:paraId="5818F498" w14:textId="4C7F0C5D" w:rsidR="0074640C" w:rsidRPr="000C0C99" w:rsidRDefault="00F97F0C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offering</w:t>
            </w:r>
          </w:p>
        </w:tc>
        <w:tc>
          <w:tcPr>
            <w:tcW w:w="2564" w:type="dxa"/>
          </w:tcPr>
          <w:p w14:paraId="0FB78278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FC3994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562CB0E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4CE0A4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2EBF3C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3AE5126E" w14:textId="77777777" w:rsidTr="3BC70483">
        <w:tc>
          <w:tcPr>
            <w:tcW w:w="2564" w:type="dxa"/>
          </w:tcPr>
          <w:p w14:paraId="0B7FEE0B" w14:textId="3623A842" w:rsidR="0074640C" w:rsidRPr="000C0C99" w:rsidRDefault="00F97F0C" w:rsidP="00D04BBA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offered</w:t>
            </w:r>
          </w:p>
        </w:tc>
        <w:tc>
          <w:tcPr>
            <w:tcW w:w="2564" w:type="dxa"/>
          </w:tcPr>
          <w:p w14:paraId="6D98A12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2946DB82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997CC1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110FFD37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69937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11B6EBAE" w14:textId="77777777" w:rsidTr="3BC70483">
        <w:tc>
          <w:tcPr>
            <w:tcW w:w="2564" w:type="dxa"/>
          </w:tcPr>
          <w:p w14:paraId="3E3116BD" w14:textId="02D1A3F5" w:rsidR="0074640C" w:rsidRPr="000C0C99" w:rsidRDefault="00F97F0C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benefited</w:t>
            </w:r>
          </w:p>
        </w:tc>
        <w:tc>
          <w:tcPr>
            <w:tcW w:w="2564" w:type="dxa"/>
          </w:tcPr>
          <w:p w14:paraId="3FE9F23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F72F64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8CE6F9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61CDCEA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B9E25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55632DBB" w14:textId="77777777" w:rsidTr="3BC70483">
        <w:tc>
          <w:tcPr>
            <w:tcW w:w="2564" w:type="dxa"/>
          </w:tcPr>
          <w:p w14:paraId="7F50D37E" w14:textId="23A9861D" w:rsidR="0074640C" w:rsidRPr="000C0C99" w:rsidRDefault="00F97F0C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benefiting</w:t>
            </w:r>
          </w:p>
        </w:tc>
        <w:tc>
          <w:tcPr>
            <w:tcW w:w="2564" w:type="dxa"/>
          </w:tcPr>
          <w:p w14:paraId="23DE523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2E562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7547A0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5043CB0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745931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5A7A0652" w14:textId="77777777" w:rsidTr="3BC70483">
        <w:tc>
          <w:tcPr>
            <w:tcW w:w="2564" w:type="dxa"/>
          </w:tcPr>
          <w:p w14:paraId="0024E83A" w14:textId="53B5806C" w:rsidR="00923DFF" w:rsidRPr="000C0C99" w:rsidRDefault="00F97F0C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focused</w:t>
            </w:r>
          </w:p>
        </w:tc>
        <w:tc>
          <w:tcPr>
            <w:tcW w:w="2564" w:type="dxa"/>
          </w:tcPr>
          <w:p w14:paraId="6537F28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6DFB9E20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70DF9E5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44E871B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144A5D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5626C278" w14:textId="77777777" w:rsidTr="3BC70483">
        <w:tc>
          <w:tcPr>
            <w:tcW w:w="2564" w:type="dxa"/>
          </w:tcPr>
          <w:p w14:paraId="7838AA52" w14:textId="1D2F202C" w:rsidR="0074640C" w:rsidRPr="000C0C99" w:rsidRDefault="00F97F0C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focusing</w:t>
            </w:r>
          </w:p>
        </w:tc>
        <w:tc>
          <w:tcPr>
            <w:tcW w:w="2564" w:type="dxa"/>
          </w:tcPr>
          <w:p w14:paraId="738610E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637805D2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63F29E8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B7B4B8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A0FF5F2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6375F"/>
    <w:rsid w:val="00077444"/>
    <w:rsid w:val="000C0C99"/>
    <w:rsid w:val="000D2E1B"/>
    <w:rsid w:val="001A69AD"/>
    <w:rsid w:val="001C3600"/>
    <w:rsid w:val="00300BEB"/>
    <w:rsid w:val="003D4BF6"/>
    <w:rsid w:val="00481757"/>
    <w:rsid w:val="004B11E8"/>
    <w:rsid w:val="004D06C9"/>
    <w:rsid w:val="00535F48"/>
    <w:rsid w:val="00555FB5"/>
    <w:rsid w:val="00575D70"/>
    <w:rsid w:val="005E6E28"/>
    <w:rsid w:val="006420BE"/>
    <w:rsid w:val="00686B12"/>
    <w:rsid w:val="006F2285"/>
    <w:rsid w:val="00710BD3"/>
    <w:rsid w:val="00744029"/>
    <w:rsid w:val="00744F7E"/>
    <w:rsid w:val="0074640C"/>
    <w:rsid w:val="007A0BB7"/>
    <w:rsid w:val="008E7C14"/>
    <w:rsid w:val="00923DFF"/>
    <w:rsid w:val="00945357"/>
    <w:rsid w:val="009D3179"/>
    <w:rsid w:val="00A04CCA"/>
    <w:rsid w:val="00B354E1"/>
    <w:rsid w:val="00B455D8"/>
    <w:rsid w:val="00B47FC0"/>
    <w:rsid w:val="00B81BFD"/>
    <w:rsid w:val="00BE1942"/>
    <w:rsid w:val="00CF4CE5"/>
    <w:rsid w:val="00D22D1F"/>
    <w:rsid w:val="00E463D6"/>
    <w:rsid w:val="00EF66ED"/>
    <w:rsid w:val="00F02470"/>
    <w:rsid w:val="00F067DC"/>
    <w:rsid w:val="00F6070E"/>
    <w:rsid w:val="00F6127E"/>
    <w:rsid w:val="00F97F0C"/>
    <w:rsid w:val="096EDE47"/>
    <w:rsid w:val="3BC7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78134-93F7-4145-8D13-505A12EEC40D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2a5f1dcc-0833-4cfd-bcad-ab37e0f36c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2EFCD825</Template>
  <TotalTime>3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2022-01-11T07:41:00Z</cp:lastPrinted>
  <dcterms:created xsi:type="dcterms:W3CDTF">2022-01-16T10:53:00Z</dcterms:created>
  <dcterms:modified xsi:type="dcterms:W3CDTF">2022-01-16T10:56:00Z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