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4E1" w:rsidRPr="007C75D5" w:rsidRDefault="00043F59" w:rsidP="00B354E1">
      <w:pPr>
        <w:rPr>
          <w:rFonts w:ascii="XCCW Joined 23a" w:hAnsi="XCCW Joined 23a"/>
          <w:sz w:val="28"/>
          <w:szCs w:val="28"/>
        </w:rPr>
      </w:pPr>
      <w:r w:rsidRPr="007C75D5">
        <w:rPr>
          <w:rFonts w:ascii="XCCW Joined 23a" w:hAnsi="XCCW Joined 23a"/>
          <w:sz w:val="28"/>
          <w:szCs w:val="28"/>
        </w:rPr>
        <w:t>P</w:t>
      </w:r>
      <w:r w:rsidR="0011186A" w:rsidRPr="007C75D5">
        <w:rPr>
          <w:rFonts w:ascii="XCCW Joined 23a" w:hAnsi="XCCW Joined 23a"/>
          <w:sz w:val="28"/>
          <w:szCs w:val="28"/>
        </w:rPr>
        <w:t>ractice</w:t>
      </w:r>
      <w:r w:rsidR="00734898">
        <w:rPr>
          <w:rFonts w:ascii="XCCW Joined 23a" w:hAnsi="XCCW Joined 23a"/>
          <w:sz w:val="28"/>
          <w:szCs w:val="28"/>
        </w:rPr>
        <w:t xml:space="preserve"> </w:t>
      </w:r>
      <w:r w:rsidR="00CF5094">
        <w:rPr>
          <w:rFonts w:ascii="XCCW Joined 23a" w:hAnsi="XCCW Joined 23a"/>
          <w:sz w:val="28"/>
          <w:szCs w:val="28"/>
        </w:rPr>
        <w:t>– Week 3</w:t>
      </w:r>
      <w:bookmarkStart w:id="0" w:name="_GoBack"/>
      <w:bookmarkEnd w:id="0"/>
    </w:p>
    <w:p w:rsidR="001C3600" w:rsidRPr="007C75D5" w:rsidRDefault="001C3600" w:rsidP="00B354E1">
      <w:pPr>
        <w:rPr>
          <w:rFonts w:ascii="XCCW Joined 23a" w:hAnsi="XCCW Joined 23a"/>
          <w:sz w:val="28"/>
          <w:szCs w:val="28"/>
        </w:rPr>
      </w:pPr>
      <w:r w:rsidRPr="007C75D5">
        <w:rPr>
          <w:rFonts w:ascii="XCCW Joined 23a" w:hAnsi="XCCW Joined 23a"/>
          <w:b/>
          <w:sz w:val="28"/>
          <w:szCs w:val="28"/>
        </w:rPr>
        <w:t>Look, cover, write</w:t>
      </w:r>
      <w:r w:rsidR="0074640C" w:rsidRPr="007C75D5">
        <w:rPr>
          <w:rFonts w:ascii="XCCW Joined 23a" w:hAnsi="XCCW Joined 23a"/>
          <w:b/>
          <w:sz w:val="28"/>
          <w:szCs w:val="28"/>
        </w:rPr>
        <w:t>, check</w:t>
      </w:r>
      <w:r w:rsidRPr="007C75D5">
        <w:rPr>
          <w:rFonts w:ascii="XCCW Joined 23a" w:hAnsi="XCCW Joined 23a"/>
          <w:sz w:val="28"/>
          <w:szCs w:val="28"/>
        </w:rPr>
        <w:t xml:space="preserve">:  Look at each word, cover it and see if you can copy it out correctly.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762"/>
      </w:tblGrid>
      <w:tr w:rsidR="001C3600" w:rsidRPr="007C75D5" w:rsidTr="00CF5094">
        <w:tc>
          <w:tcPr>
            <w:tcW w:w="2564" w:type="dxa"/>
          </w:tcPr>
          <w:p w:rsidR="001C3600" w:rsidRPr="007C75D5" w:rsidRDefault="007A0BB7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 w:rsidRPr="007C75D5">
              <w:rPr>
                <w:rFonts w:ascii="XCCW Joined 23a" w:hAnsi="XCCW Joined 23a"/>
                <w:b/>
                <w:sz w:val="40"/>
                <w:szCs w:val="40"/>
              </w:rPr>
              <w:t>Word</w:t>
            </w:r>
          </w:p>
        </w:tc>
        <w:tc>
          <w:tcPr>
            <w:tcW w:w="2564" w:type="dxa"/>
          </w:tcPr>
          <w:p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1</w:t>
            </w:r>
          </w:p>
        </w:tc>
        <w:tc>
          <w:tcPr>
            <w:tcW w:w="2565" w:type="dxa"/>
          </w:tcPr>
          <w:p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2</w:t>
            </w:r>
          </w:p>
        </w:tc>
        <w:tc>
          <w:tcPr>
            <w:tcW w:w="2565" w:type="dxa"/>
          </w:tcPr>
          <w:p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3</w:t>
            </w:r>
          </w:p>
        </w:tc>
        <w:tc>
          <w:tcPr>
            <w:tcW w:w="2495" w:type="dxa"/>
          </w:tcPr>
          <w:p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4</w:t>
            </w:r>
          </w:p>
        </w:tc>
        <w:tc>
          <w:tcPr>
            <w:tcW w:w="2762" w:type="dxa"/>
          </w:tcPr>
          <w:p w:rsidR="001C3600" w:rsidRPr="007C75D5" w:rsidRDefault="00734898" w:rsidP="00B354E1">
            <w:pPr>
              <w:rPr>
                <w:rFonts w:ascii="XCCW Joined 23a" w:hAnsi="XCCW Joined 23a"/>
                <w:b/>
                <w:sz w:val="40"/>
                <w:szCs w:val="40"/>
              </w:rPr>
            </w:pPr>
            <w:r>
              <w:rPr>
                <w:rFonts w:ascii="XCCW Joined 23a" w:hAnsi="XCCW Joined 23a"/>
                <w:b/>
                <w:sz w:val="40"/>
                <w:szCs w:val="40"/>
              </w:rPr>
              <w:t>Day 5</w:t>
            </w:r>
          </w:p>
        </w:tc>
      </w:tr>
      <w:tr w:rsidR="0051409A" w:rsidRPr="007C75D5" w:rsidTr="00CF5094">
        <w:trPr>
          <w:trHeight w:val="469"/>
        </w:trPr>
        <w:tc>
          <w:tcPr>
            <w:tcW w:w="2564" w:type="dxa"/>
          </w:tcPr>
          <w:p w:rsidR="0051409A" w:rsidRPr="007C75D5" w:rsidRDefault="00CF509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better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CF509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under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CF509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Summer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CF509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Winter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CF509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sister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CF509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rubber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CF509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her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CF509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term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CF509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verb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  <w:tr w:rsidR="0051409A" w:rsidRPr="007C75D5" w:rsidTr="00CF5094">
        <w:tc>
          <w:tcPr>
            <w:tcW w:w="2564" w:type="dxa"/>
          </w:tcPr>
          <w:p w:rsidR="0051409A" w:rsidRPr="007C75D5" w:rsidRDefault="00CF5094" w:rsidP="0051409A">
            <w:pPr>
              <w:rPr>
                <w:rFonts w:ascii="XCCW Joined 23a" w:hAnsi="XCCW Joined 23a"/>
                <w:sz w:val="48"/>
                <w:szCs w:val="48"/>
              </w:rPr>
            </w:pPr>
            <w:r>
              <w:rPr>
                <w:rFonts w:ascii="XCCW Joined 23a" w:hAnsi="XCCW Joined 23a"/>
                <w:sz w:val="48"/>
                <w:szCs w:val="48"/>
              </w:rPr>
              <w:t>person</w:t>
            </w:r>
          </w:p>
        </w:tc>
        <w:tc>
          <w:tcPr>
            <w:tcW w:w="2564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56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495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  <w:tc>
          <w:tcPr>
            <w:tcW w:w="2762" w:type="dxa"/>
          </w:tcPr>
          <w:p w:rsidR="0051409A" w:rsidRPr="007C75D5" w:rsidRDefault="0051409A" w:rsidP="0051409A">
            <w:pPr>
              <w:rPr>
                <w:rFonts w:ascii="XCCW Joined 23a" w:hAnsi="XCCW Joined 23a"/>
                <w:sz w:val="40"/>
                <w:szCs w:val="40"/>
              </w:rPr>
            </w:pPr>
          </w:p>
        </w:tc>
      </w:tr>
    </w:tbl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rFonts w:ascii="Comic Sans MS" w:hAnsi="Comic Sans MS"/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Pr="001C3600" w:rsidRDefault="00B354E1">
      <w:pPr>
        <w:rPr>
          <w:sz w:val="28"/>
          <w:szCs w:val="28"/>
        </w:rPr>
      </w:pPr>
    </w:p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01673"/>
    <w:rsid w:val="00043F59"/>
    <w:rsid w:val="000A22BC"/>
    <w:rsid w:val="000C7F1A"/>
    <w:rsid w:val="0011186A"/>
    <w:rsid w:val="00170664"/>
    <w:rsid w:val="001C3600"/>
    <w:rsid w:val="00254FE0"/>
    <w:rsid w:val="00300BEB"/>
    <w:rsid w:val="003D6DC6"/>
    <w:rsid w:val="0049235E"/>
    <w:rsid w:val="004B11E8"/>
    <w:rsid w:val="004C0A8E"/>
    <w:rsid w:val="0051409A"/>
    <w:rsid w:val="005E6E28"/>
    <w:rsid w:val="00626E87"/>
    <w:rsid w:val="00652A4A"/>
    <w:rsid w:val="00654868"/>
    <w:rsid w:val="00686B12"/>
    <w:rsid w:val="006F7A21"/>
    <w:rsid w:val="00734898"/>
    <w:rsid w:val="00744F7E"/>
    <w:rsid w:val="0074640C"/>
    <w:rsid w:val="00756EF5"/>
    <w:rsid w:val="0078781A"/>
    <w:rsid w:val="00793E68"/>
    <w:rsid w:val="007A0BB7"/>
    <w:rsid w:val="007C75D5"/>
    <w:rsid w:val="00935560"/>
    <w:rsid w:val="00945357"/>
    <w:rsid w:val="00A802E6"/>
    <w:rsid w:val="00B354E1"/>
    <w:rsid w:val="00BE1942"/>
    <w:rsid w:val="00C77D92"/>
    <w:rsid w:val="00C85D75"/>
    <w:rsid w:val="00CB3390"/>
    <w:rsid w:val="00CF5094"/>
    <w:rsid w:val="00EF66ED"/>
    <w:rsid w:val="00F02470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6BC9F"/>
  <w15:docId w15:val="{16EA638D-F40A-4D23-A0D9-A6118191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AA0733-6530-437E-8FAF-839BD328A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850B72-1A7B-4E23-8319-AA3FA969785B}">
  <ds:schemaRefs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AA00F47-0F19-44DD-B692-7D5BC683F8D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155EECEE</Template>
  <TotalTime>4</TotalTime>
  <Pages>1</Pages>
  <Words>45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K. Ryker</cp:lastModifiedBy>
  <cp:revision>3</cp:revision>
  <cp:lastPrinted>2021-09-16T15:54:00Z</cp:lastPrinted>
  <dcterms:created xsi:type="dcterms:W3CDTF">2022-01-16T11:07:00Z</dcterms:created>
  <dcterms:modified xsi:type="dcterms:W3CDTF">2022-01-16T11:10:00Z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