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FE987" w14:textId="0A12CFDE" w:rsidR="00B354E1" w:rsidRPr="007C75D5" w:rsidRDefault="00043F59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sz w:val="28"/>
          <w:szCs w:val="28"/>
        </w:rPr>
        <w:t>P</w:t>
      </w:r>
      <w:r w:rsidR="0011186A" w:rsidRPr="007C75D5">
        <w:rPr>
          <w:rFonts w:ascii="XCCW Joined 23a" w:hAnsi="XCCW Joined 23a"/>
          <w:sz w:val="28"/>
          <w:szCs w:val="28"/>
        </w:rPr>
        <w:t>ractice</w:t>
      </w:r>
      <w:r w:rsidR="00670A60">
        <w:rPr>
          <w:rFonts w:ascii="XCCW Joined 23a" w:hAnsi="XCCW Joined 23a"/>
          <w:sz w:val="28"/>
          <w:szCs w:val="28"/>
        </w:rPr>
        <w:t xml:space="preserve"> for Half-Term!</w:t>
      </w:r>
      <w:bookmarkStart w:id="0" w:name="_GoBack"/>
      <w:bookmarkEnd w:id="0"/>
    </w:p>
    <w:p w14:paraId="64EEA6D9" w14:textId="2316B0AB" w:rsidR="001C3600" w:rsidRPr="007C75D5" w:rsidRDefault="001C3600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C75D5">
        <w:rPr>
          <w:rFonts w:ascii="XCCW Joined 23a" w:hAnsi="XCCW Joined 23a"/>
          <w:b/>
          <w:sz w:val="28"/>
          <w:szCs w:val="28"/>
        </w:rPr>
        <w:t>, check</w:t>
      </w:r>
      <w:r w:rsidRPr="007C75D5">
        <w:rPr>
          <w:rFonts w:ascii="XCCW Joined 23a" w:hAnsi="XCCW Joined 23a"/>
          <w:sz w:val="28"/>
          <w:szCs w:val="28"/>
        </w:rPr>
        <w:t xml:space="preserve">:  Look at each word, cover it and see if you can copy it out correctly. </w:t>
      </w:r>
      <w:r w:rsidR="00670A60">
        <w:rPr>
          <w:rFonts w:ascii="XCCW Joined 23a" w:hAnsi="XCCW Joined 23a"/>
          <w:sz w:val="28"/>
          <w:szCs w:val="28"/>
        </w:rPr>
        <w:t>These are all words from the Year 2 Common Exception Word List.</w:t>
      </w:r>
      <w:r w:rsidRPr="007C75D5">
        <w:rPr>
          <w:rFonts w:ascii="XCCW Joined 23a" w:hAnsi="XCCW Joined 23a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0"/>
        <w:gridCol w:w="2540"/>
        <w:gridCol w:w="2541"/>
        <w:gridCol w:w="2541"/>
        <w:gridCol w:w="2472"/>
        <w:gridCol w:w="2734"/>
      </w:tblGrid>
      <w:tr w:rsidR="001C3600" w:rsidRPr="007C75D5" w14:paraId="7654987A" w14:textId="77777777" w:rsidTr="001F1F04">
        <w:tc>
          <w:tcPr>
            <w:tcW w:w="2560" w:type="dxa"/>
          </w:tcPr>
          <w:p w14:paraId="3283C5A0" w14:textId="77777777" w:rsidR="001C3600" w:rsidRPr="007C75D5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C75D5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40" w:type="dxa"/>
          </w:tcPr>
          <w:p w14:paraId="04414918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41" w:type="dxa"/>
          </w:tcPr>
          <w:p w14:paraId="579DD983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41" w:type="dxa"/>
          </w:tcPr>
          <w:p w14:paraId="5DAE4E7B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72" w:type="dxa"/>
          </w:tcPr>
          <w:p w14:paraId="0305A100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734" w:type="dxa"/>
          </w:tcPr>
          <w:p w14:paraId="09FE2816" w14:textId="77777777"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51409A" w:rsidRPr="007C75D5" w14:paraId="1D9CF8A6" w14:textId="77777777" w:rsidTr="001F1F04">
        <w:tc>
          <w:tcPr>
            <w:tcW w:w="2560" w:type="dxa"/>
          </w:tcPr>
          <w:p w14:paraId="79051D06" w14:textId="361F65B1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door</w:t>
            </w:r>
          </w:p>
        </w:tc>
        <w:tc>
          <w:tcPr>
            <w:tcW w:w="2540" w:type="dxa"/>
          </w:tcPr>
          <w:p w14:paraId="54377A6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6F5F616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3928E87D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716BDA4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51A0B71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36F52DA6" w14:textId="77777777" w:rsidTr="001F1F04">
        <w:tc>
          <w:tcPr>
            <w:tcW w:w="2560" w:type="dxa"/>
          </w:tcPr>
          <w:p w14:paraId="29FBC57C" w14:textId="2EB7CAA1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floor</w:t>
            </w:r>
          </w:p>
        </w:tc>
        <w:tc>
          <w:tcPr>
            <w:tcW w:w="2540" w:type="dxa"/>
          </w:tcPr>
          <w:p w14:paraId="3AD3DCF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6CD0F566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27634C0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2769949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187761F2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C86ACC" w:rsidRPr="007C75D5" w14:paraId="61C99F93" w14:textId="77777777" w:rsidTr="001F1F04">
        <w:tc>
          <w:tcPr>
            <w:tcW w:w="2560" w:type="dxa"/>
          </w:tcPr>
          <w:p w14:paraId="31D5725B" w14:textId="356BFFB7" w:rsidR="00C86ACC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poor</w:t>
            </w:r>
          </w:p>
        </w:tc>
        <w:tc>
          <w:tcPr>
            <w:tcW w:w="2540" w:type="dxa"/>
          </w:tcPr>
          <w:p w14:paraId="6490EBD7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26B48EB1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77D2F23E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72A41B79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1CBEE0FA" w14:textId="77777777" w:rsidR="00C86ACC" w:rsidRPr="007C75D5" w:rsidRDefault="00C86ACC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605941C5" w14:textId="77777777" w:rsidTr="001F1F04">
        <w:tc>
          <w:tcPr>
            <w:tcW w:w="2560" w:type="dxa"/>
          </w:tcPr>
          <w:p w14:paraId="76E4FDA3" w14:textId="54F08266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because</w:t>
            </w:r>
          </w:p>
        </w:tc>
        <w:tc>
          <w:tcPr>
            <w:tcW w:w="2540" w:type="dxa"/>
          </w:tcPr>
          <w:p w14:paraId="49E3493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2F7D2F61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708F78F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4B21C9E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6A4B2863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2D9F2A3A" w14:textId="77777777" w:rsidTr="001F1F04">
        <w:tc>
          <w:tcPr>
            <w:tcW w:w="2560" w:type="dxa"/>
          </w:tcPr>
          <w:p w14:paraId="5B3CFA4E" w14:textId="52A04D99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find</w:t>
            </w:r>
          </w:p>
        </w:tc>
        <w:tc>
          <w:tcPr>
            <w:tcW w:w="2540" w:type="dxa"/>
          </w:tcPr>
          <w:p w14:paraId="4D5B7713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48F3ED97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50EEA3F4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6E14A94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29AEAFE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4505A106" w14:textId="77777777" w:rsidTr="001F1F04">
        <w:tc>
          <w:tcPr>
            <w:tcW w:w="2560" w:type="dxa"/>
          </w:tcPr>
          <w:p w14:paraId="4E23CFD5" w14:textId="577CA5A3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kind</w:t>
            </w:r>
          </w:p>
        </w:tc>
        <w:tc>
          <w:tcPr>
            <w:tcW w:w="2540" w:type="dxa"/>
          </w:tcPr>
          <w:p w14:paraId="4EE8F346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59C9968D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25A17C1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3F21275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75EDF60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74E0C4BC" w14:textId="77777777" w:rsidTr="001F1F04">
        <w:tc>
          <w:tcPr>
            <w:tcW w:w="2560" w:type="dxa"/>
          </w:tcPr>
          <w:p w14:paraId="03FF3B86" w14:textId="1FF53225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mind</w:t>
            </w:r>
          </w:p>
        </w:tc>
        <w:tc>
          <w:tcPr>
            <w:tcW w:w="2540" w:type="dxa"/>
          </w:tcPr>
          <w:p w14:paraId="719B3D12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6B82E0FC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16FE10B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2BD42F5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06292E45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57260EAF" w14:textId="77777777" w:rsidTr="001F1F04">
        <w:tc>
          <w:tcPr>
            <w:tcW w:w="2560" w:type="dxa"/>
          </w:tcPr>
          <w:p w14:paraId="6DE85EEC" w14:textId="1EB88686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behind</w:t>
            </w:r>
          </w:p>
        </w:tc>
        <w:tc>
          <w:tcPr>
            <w:tcW w:w="2540" w:type="dxa"/>
          </w:tcPr>
          <w:p w14:paraId="068E830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2445E17D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27E83D7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138BF6C0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7B85CD6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67881869" w14:textId="77777777" w:rsidTr="001F1F04">
        <w:tc>
          <w:tcPr>
            <w:tcW w:w="2560" w:type="dxa"/>
          </w:tcPr>
          <w:p w14:paraId="6A0E2BCF" w14:textId="25708A14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child</w:t>
            </w:r>
          </w:p>
        </w:tc>
        <w:tc>
          <w:tcPr>
            <w:tcW w:w="2540" w:type="dxa"/>
          </w:tcPr>
          <w:p w14:paraId="3CB3950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50698F9A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7CB6E128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0EE8B00C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0FB68139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14:paraId="1DB9EB1C" w14:textId="77777777" w:rsidTr="001F1F04">
        <w:tc>
          <w:tcPr>
            <w:tcW w:w="2560" w:type="dxa"/>
          </w:tcPr>
          <w:p w14:paraId="6B1D5087" w14:textId="72AFED17" w:rsidR="0051409A" w:rsidRPr="007C75D5" w:rsidRDefault="001F1F0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children</w:t>
            </w:r>
          </w:p>
        </w:tc>
        <w:tc>
          <w:tcPr>
            <w:tcW w:w="2540" w:type="dxa"/>
          </w:tcPr>
          <w:p w14:paraId="5EA749D2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52C7E404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41" w:type="dxa"/>
          </w:tcPr>
          <w:p w14:paraId="5983486A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72" w:type="dxa"/>
          </w:tcPr>
          <w:p w14:paraId="1C7DF7FB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34" w:type="dxa"/>
          </w:tcPr>
          <w:p w14:paraId="279F1A1F" w14:textId="77777777"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14:paraId="007D4E78" w14:textId="77777777"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14:paraId="6237F508" w14:textId="77777777"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14:paraId="17C030E4" w14:textId="77777777"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14:paraId="432058DE" w14:textId="77777777" w:rsidR="00B354E1" w:rsidRPr="001C3600" w:rsidRDefault="00B354E1">
      <w:pPr>
        <w:rPr>
          <w:sz w:val="28"/>
          <w:szCs w:val="28"/>
        </w:rPr>
      </w:pPr>
    </w:p>
    <w:p w14:paraId="4AFE25C6" w14:textId="77777777" w:rsidR="00B354E1" w:rsidRPr="001C3600" w:rsidRDefault="00B354E1">
      <w:pPr>
        <w:rPr>
          <w:sz w:val="28"/>
          <w:szCs w:val="28"/>
        </w:rPr>
      </w:pPr>
    </w:p>
    <w:p w14:paraId="12FBF0B4" w14:textId="77777777" w:rsidR="00B354E1" w:rsidRPr="001C3600" w:rsidRDefault="00B354E1">
      <w:pPr>
        <w:rPr>
          <w:sz w:val="28"/>
          <w:szCs w:val="28"/>
        </w:rPr>
      </w:pPr>
    </w:p>
    <w:p w14:paraId="664DDFB6" w14:textId="77777777" w:rsidR="00B354E1" w:rsidRPr="001C3600" w:rsidRDefault="00B354E1">
      <w:pPr>
        <w:rPr>
          <w:sz w:val="28"/>
          <w:szCs w:val="28"/>
        </w:rPr>
      </w:pPr>
    </w:p>
    <w:p w14:paraId="548C3D68" w14:textId="77777777" w:rsidR="00B354E1" w:rsidRPr="001C3600" w:rsidRDefault="00B354E1">
      <w:pPr>
        <w:rPr>
          <w:sz w:val="28"/>
          <w:szCs w:val="28"/>
        </w:rPr>
      </w:pPr>
    </w:p>
    <w:p w14:paraId="231C9507" w14:textId="77777777" w:rsidR="00B354E1" w:rsidRDefault="00B354E1"/>
    <w:p w14:paraId="1A8DE3A5" w14:textId="77777777" w:rsidR="00B354E1" w:rsidRDefault="00B354E1"/>
    <w:p w14:paraId="5062E9F6" w14:textId="77777777" w:rsidR="00B354E1" w:rsidRDefault="00B354E1"/>
    <w:p w14:paraId="7DB664F8" w14:textId="77777777" w:rsidR="00B354E1" w:rsidRDefault="00B354E1"/>
    <w:p w14:paraId="594C7FCB" w14:textId="77777777" w:rsidR="00B354E1" w:rsidRDefault="00B354E1"/>
    <w:p w14:paraId="66CF78C5" w14:textId="77777777" w:rsidR="00B354E1" w:rsidRDefault="00B354E1"/>
    <w:p w14:paraId="4058F83B" w14:textId="77777777" w:rsidR="00B354E1" w:rsidRDefault="00B354E1"/>
    <w:p w14:paraId="3037C108" w14:textId="77777777" w:rsidR="00B354E1" w:rsidRDefault="00B354E1"/>
    <w:p w14:paraId="65F52253" w14:textId="77777777" w:rsidR="00B354E1" w:rsidRDefault="00B354E1"/>
    <w:p w14:paraId="0832C2DE" w14:textId="77777777" w:rsidR="00B354E1" w:rsidRDefault="00B354E1"/>
    <w:p w14:paraId="1E6A63AA" w14:textId="77777777" w:rsidR="00B354E1" w:rsidRDefault="00B354E1"/>
    <w:p w14:paraId="727E4041" w14:textId="77777777" w:rsidR="00B354E1" w:rsidRDefault="00B354E1"/>
    <w:p w14:paraId="7073F319" w14:textId="77777777" w:rsidR="00B354E1" w:rsidRDefault="00B354E1"/>
    <w:p w14:paraId="2B41FF18" w14:textId="77777777" w:rsidR="00B354E1" w:rsidRDefault="00B354E1"/>
    <w:p w14:paraId="1DE3FCAF" w14:textId="77777777" w:rsidR="00B354E1" w:rsidRDefault="00B354E1"/>
    <w:p w14:paraId="4E618B8F" w14:textId="77777777" w:rsidR="00B354E1" w:rsidRDefault="00B354E1"/>
    <w:p w14:paraId="0F33B974" w14:textId="77777777" w:rsidR="00B354E1" w:rsidRDefault="00B354E1"/>
    <w:p w14:paraId="4E5E5C13" w14:textId="77777777" w:rsidR="00B354E1" w:rsidRDefault="00B354E1"/>
    <w:p w14:paraId="14FF22F1" w14:textId="77777777" w:rsidR="00B354E1" w:rsidRDefault="00B354E1"/>
    <w:p w14:paraId="1AEC2975" w14:textId="77777777" w:rsidR="00B354E1" w:rsidRDefault="00B354E1"/>
    <w:p w14:paraId="70FF1FEE" w14:textId="77777777"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1673"/>
    <w:rsid w:val="00005EFF"/>
    <w:rsid w:val="00043F59"/>
    <w:rsid w:val="000A22BC"/>
    <w:rsid w:val="000C5D72"/>
    <w:rsid w:val="000C7F1A"/>
    <w:rsid w:val="0011186A"/>
    <w:rsid w:val="00170664"/>
    <w:rsid w:val="001C3600"/>
    <w:rsid w:val="001F1F04"/>
    <w:rsid w:val="00254FE0"/>
    <w:rsid w:val="00300BEB"/>
    <w:rsid w:val="00396291"/>
    <w:rsid w:val="003D6DC6"/>
    <w:rsid w:val="0049235E"/>
    <w:rsid w:val="004B11E8"/>
    <w:rsid w:val="004C0A8E"/>
    <w:rsid w:val="0051409A"/>
    <w:rsid w:val="005E6E28"/>
    <w:rsid w:val="00626E87"/>
    <w:rsid w:val="00652A4A"/>
    <w:rsid w:val="00654868"/>
    <w:rsid w:val="00670A60"/>
    <w:rsid w:val="00686B12"/>
    <w:rsid w:val="006F7A21"/>
    <w:rsid w:val="00734898"/>
    <w:rsid w:val="00744F7E"/>
    <w:rsid w:val="0074640C"/>
    <w:rsid w:val="00756EF5"/>
    <w:rsid w:val="0078781A"/>
    <w:rsid w:val="00793E68"/>
    <w:rsid w:val="007A0BB7"/>
    <w:rsid w:val="007C75D5"/>
    <w:rsid w:val="00935560"/>
    <w:rsid w:val="00945357"/>
    <w:rsid w:val="00A802E6"/>
    <w:rsid w:val="00B354E1"/>
    <w:rsid w:val="00B440C0"/>
    <w:rsid w:val="00BE1942"/>
    <w:rsid w:val="00C77D92"/>
    <w:rsid w:val="00C85D75"/>
    <w:rsid w:val="00C86ACC"/>
    <w:rsid w:val="00CB3390"/>
    <w:rsid w:val="00CF5094"/>
    <w:rsid w:val="00D11FFF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9F67A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850B72-1A7B-4E23-8319-AA3FA969785B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C91D49E</Template>
  <TotalTime>3</TotalTime>
  <Pages>3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5</cp:revision>
  <cp:lastPrinted>2021-09-16T15:54:00Z</cp:lastPrinted>
  <dcterms:created xsi:type="dcterms:W3CDTF">2022-02-15T12:26:00Z</dcterms:created>
  <dcterms:modified xsi:type="dcterms:W3CDTF">2022-02-15T12:29:00Z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