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AA6" w:rsidRDefault="00F85B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-831850</wp:posOffset>
                </wp:positionV>
                <wp:extent cx="5822950" cy="723900"/>
                <wp:effectExtent l="0" t="0" r="254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29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5BFE" w:rsidRPr="00F85BFE" w:rsidRDefault="00F85BFE">
                            <w:pPr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</w:pPr>
                            <w:r w:rsidRPr="00F85BFE"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  <w:t xml:space="preserve">Autumn 1 Place Value within 10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.5pt;margin-top:-65.5pt;width:458.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" fillcolor="white [3201]" strokeweight=".5pt">
                <v:textbox>
                  <w:txbxContent>
                    <w:p w:rsidR="00F85BFE" w:rsidRPr="00F85BFE" w:rsidRDefault="00F85BFE">
                      <w:pPr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</w:pPr>
                      <w:r w:rsidRPr="00F85BFE"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  <w:t xml:space="preserve">Autumn 1 Place Value within 10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5AE8F96" wp14:editId="674AB647">
            <wp:extent cx="5731510" cy="43256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BFE" w:rsidRDefault="00F85BFE">
      <w:r>
        <w:rPr>
          <w:noProof/>
          <w:lang w:eastAsia="en-GB"/>
        </w:rPr>
        <w:drawing>
          <wp:inline distT="0" distB="0" distL="0" distR="0" wp14:anchorId="301E61B1" wp14:editId="3686D5CD">
            <wp:extent cx="5731510" cy="40100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BFE" w:rsidRDefault="00F85BFE"/>
    <w:p w:rsidR="00FA778C" w:rsidRDefault="00FA778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-685800</wp:posOffset>
                </wp:positionV>
                <wp:extent cx="6521450" cy="9017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145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778C" w:rsidRPr="00FA778C" w:rsidRDefault="00FA778C">
                            <w:pPr>
                              <w:rPr>
                                <w:rFonts w:ascii="CCW Cursive Writing 23" w:hAnsi="CCW Cursive Writing 23"/>
                                <w:b/>
                                <w:sz w:val="40"/>
                                <w:szCs w:val="40"/>
                              </w:rPr>
                            </w:pPr>
                            <w:r w:rsidRPr="00FA778C">
                              <w:rPr>
                                <w:rFonts w:ascii="CCW Cursive Writing 23" w:hAnsi="CCW Cursive Writing 23"/>
                                <w:b/>
                                <w:sz w:val="40"/>
                                <w:szCs w:val="40"/>
                              </w:rPr>
                              <w:t xml:space="preserve">Autumn 2 Addition and Subtraction within 10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-20.5pt;margin-top:-54pt;width:513.5pt;height:7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" fillcolor="white [3201]" strokeweight=".5pt">
                <v:textbox>
                  <w:txbxContent>
                    <w:p w:rsidR="00FA778C" w:rsidRPr="00FA778C" w:rsidRDefault="00FA778C">
                      <w:pPr>
                        <w:rPr>
                          <w:rFonts w:ascii="CCW Cursive Writing 23" w:hAnsi="CCW Cursive Writing 23"/>
                          <w:b/>
                          <w:sz w:val="40"/>
                          <w:szCs w:val="40"/>
                        </w:rPr>
                      </w:pPr>
                      <w:r w:rsidRPr="00FA778C">
                        <w:rPr>
                          <w:rFonts w:ascii="CCW Cursive Writing 23" w:hAnsi="CCW Cursive Writing 23"/>
                          <w:b/>
                          <w:sz w:val="40"/>
                          <w:szCs w:val="40"/>
                        </w:rPr>
                        <w:t xml:space="preserve">Autumn 2 Addition and Subtraction within 10 </w:t>
                      </w:r>
                    </w:p>
                  </w:txbxContent>
                </v:textbox>
              </v:shape>
            </w:pict>
          </mc:Fallback>
        </mc:AlternateContent>
      </w:r>
    </w:p>
    <w:p w:rsidR="00FA778C" w:rsidRDefault="00FA778C" w:rsidP="00FA778C"/>
    <w:p w:rsidR="00F85BFE" w:rsidRDefault="00FA778C" w:rsidP="00FA778C">
      <w:r>
        <w:rPr>
          <w:noProof/>
          <w:lang w:eastAsia="en-GB"/>
        </w:rPr>
        <w:drawing>
          <wp:inline distT="0" distB="0" distL="0" distR="0" wp14:anchorId="413B8728" wp14:editId="5C0A9ABD">
            <wp:extent cx="5731510" cy="4147820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78C" w:rsidRPr="00FA778C" w:rsidRDefault="00FA778C" w:rsidP="00FA778C">
      <w:r>
        <w:rPr>
          <w:noProof/>
          <w:lang w:eastAsia="en-GB"/>
        </w:rPr>
        <w:lastRenderedPageBreak/>
        <w:drawing>
          <wp:inline distT="0" distB="0" distL="0" distR="0" wp14:anchorId="0FFF15D1" wp14:editId="115465EB">
            <wp:extent cx="5731510" cy="462153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778C" w:rsidRPr="00FA778C" w:rsidSect="00F85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8B"/>
    <w:rsid w:val="00472D8B"/>
    <w:rsid w:val="00922AA6"/>
    <w:rsid w:val="00F85BFE"/>
    <w:rsid w:val="00FA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FBA47"/>
  <w15:chartTrackingRefBased/>
  <w15:docId w15:val="{8197195A-7900-4600-98BB-2C7EDFDC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A545434C</Template>
  <TotalTime>18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Grigulis</dc:creator>
  <cp:keywords/>
  <dc:description/>
  <cp:lastModifiedBy>L. Grigulis</cp:lastModifiedBy>
  <cp:revision>2</cp:revision>
  <dcterms:created xsi:type="dcterms:W3CDTF">2022-09-02T14:21:00Z</dcterms:created>
  <dcterms:modified xsi:type="dcterms:W3CDTF">2022-09-02T14:39:00Z</dcterms:modified>
</cp:coreProperties>
</file>