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F4021" w14:textId="27935DEE" w:rsidR="00B354E1" w:rsidRPr="00F97F0C" w:rsidRDefault="000C0C99" w:rsidP="00B354E1">
      <w:pPr>
        <w:rPr>
          <w:rFonts w:ascii="XCCW Joined 23a" w:hAnsi="XCCW Joined 23a"/>
          <w:sz w:val="28"/>
          <w:szCs w:val="28"/>
          <w:u w:val="single"/>
        </w:rPr>
      </w:pPr>
      <w:r w:rsidRPr="00F97F0C">
        <w:rPr>
          <w:rFonts w:ascii="XCCW Joined 23a" w:hAnsi="XCCW Joined 23a"/>
          <w:sz w:val="28"/>
          <w:szCs w:val="28"/>
          <w:u w:val="single"/>
        </w:rPr>
        <w:t>Homework Practice</w:t>
      </w:r>
      <w:r w:rsidR="0074640C" w:rsidRPr="00F97F0C">
        <w:rPr>
          <w:rFonts w:ascii="XCCW Joined 23a" w:hAnsi="XCCW Joined 23a"/>
          <w:sz w:val="28"/>
          <w:szCs w:val="28"/>
          <w:u w:val="single"/>
        </w:rPr>
        <w:t xml:space="preserve"> for Spelling Test on </w:t>
      </w:r>
      <w:r w:rsidR="00EE7D62">
        <w:rPr>
          <w:rFonts w:ascii="XCCW Joined 23a" w:hAnsi="XCCW Joined 23a"/>
          <w:sz w:val="28"/>
          <w:szCs w:val="28"/>
          <w:u w:val="single"/>
        </w:rPr>
        <w:t>3.3</w:t>
      </w:r>
      <w:r w:rsidRPr="00F97F0C">
        <w:rPr>
          <w:rFonts w:ascii="XCCW Joined 23a" w:hAnsi="XCCW Joined 23a"/>
          <w:sz w:val="28"/>
          <w:szCs w:val="28"/>
          <w:u w:val="single"/>
        </w:rPr>
        <w:t>.22</w:t>
      </w:r>
    </w:p>
    <w:p w14:paraId="043D36D6" w14:textId="77777777" w:rsidR="00EE7D62" w:rsidRPr="003853C4" w:rsidRDefault="001C3600" w:rsidP="00EE7D62">
      <w:pPr>
        <w:rPr>
          <w:rFonts w:ascii="XCCW Joined 23a" w:hAnsi="XCCW Joined 23a"/>
          <w:sz w:val="24"/>
          <w:szCs w:val="24"/>
        </w:rPr>
      </w:pPr>
      <w:r w:rsidRPr="00F97F0C">
        <w:rPr>
          <w:rFonts w:ascii="XCCW Joined 23a" w:hAnsi="XCCW Joined 23a"/>
          <w:b/>
          <w:sz w:val="24"/>
          <w:szCs w:val="24"/>
        </w:rPr>
        <w:t>Look, cover, write</w:t>
      </w:r>
      <w:r w:rsidR="0074640C" w:rsidRPr="00F97F0C">
        <w:rPr>
          <w:rFonts w:ascii="XCCW Joined 23a" w:hAnsi="XCCW Joined 23a"/>
          <w:b/>
          <w:sz w:val="24"/>
          <w:szCs w:val="24"/>
        </w:rPr>
        <w:t>, check</w:t>
      </w:r>
      <w:r w:rsidRPr="00F97F0C">
        <w:rPr>
          <w:rFonts w:ascii="XCCW Joined 23a" w:hAnsi="XCCW Joined 23a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  <w:r w:rsidR="00F97F0C">
        <w:rPr>
          <w:rFonts w:ascii="XCCW Joined 23a" w:hAnsi="XCCW Joined 23a"/>
          <w:sz w:val="24"/>
          <w:szCs w:val="24"/>
        </w:rPr>
        <w:t xml:space="preserve"> The Rule: </w:t>
      </w:r>
      <w:r w:rsidR="00EE7D62">
        <w:rPr>
          <w:rFonts w:ascii="XCCW Joined 23a" w:hAnsi="XCCW Joined 23a"/>
          <w:sz w:val="24"/>
          <w:szCs w:val="24"/>
        </w:rPr>
        <w:t xml:space="preserve">The Rule: </w:t>
      </w:r>
      <w:r w:rsidR="00EE7D62" w:rsidRPr="00465969">
        <w:rPr>
          <w:rFonts w:ascii="XCCW Joined 23a" w:hAnsi="XCCW Joined 23a"/>
        </w:rPr>
        <w:t>Words with a /k/ sound spelt with ‘</w:t>
      </w:r>
      <w:proofErr w:type="spellStart"/>
      <w:r w:rsidR="00EE7D62" w:rsidRPr="00465969">
        <w:rPr>
          <w:rFonts w:ascii="XCCW Joined 23a" w:hAnsi="XCCW Joined 23a"/>
        </w:rPr>
        <w:t>ch</w:t>
      </w:r>
      <w:proofErr w:type="spellEnd"/>
      <w:r w:rsidR="00EE7D62" w:rsidRPr="00465969">
        <w:rPr>
          <w:rFonts w:ascii="XCCW Joined 23a" w:hAnsi="XCCW Joined 23a"/>
        </w:rPr>
        <w:t>’</w:t>
      </w:r>
    </w:p>
    <w:p w14:paraId="34128340" w14:textId="5B873399" w:rsidR="001C3600" w:rsidRPr="009243B2" w:rsidRDefault="001C3600" w:rsidP="00B354E1">
      <w:pPr>
        <w:rPr>
          <w:rFonts w:ascii="XCCW Joined 23a" w:eastAsia="XCCW Joined 23a" w:hAnsi="XCCW Joined 23a" w:cs="XCCW Joined 23a"/>
          <w:sz w:val="24"/>
          <w:szCs w:val="24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546"/>
        <w:gridCol w:w="2547"/>
        <w:gridCol w:w="2547"/>
        <w:gridCol w:w="2478"/>
        <w:gridCol w:w="2723"/>
      </w:tblGrid>
      <w:tr w:rsidR="001C3600" w:rsidRPr="003D4BF6" w14:paraId="43D2C629" w14:textId="77777777" w:rsidTr="3BC70483">
        <w:tc>
          <w:tcPr>
            <w:tcW w:w="2564" w:type="dxa"/>
          </w:tcPr>
          <w:p w14:paraId="081F4EBF" w14:textId="70449E5F" w:rsidR="001C3600" w:rsidRPr="000C0C99" w:rsidRDefault="00CB20C2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Day 5</w:t>
            </w:r>
          </w:p>
        </w:tc>
        <w:tc>
          <w:tcPr>
            <w:tcW w:w="2564" w:type="dxa"/>
          </w:tcPr>
          <w:p w14:paraId="12DC4152" w14:textId="414D4800" w:rsidR="001C3600" w:rsidRPr="000C0C99" w:rsidRDefault="00CB20C2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Day 4</w:t>
            </w:r>
          </w:p>
        </w:tc>
        <w:tc>
          <w:tcPr>
            <w:tcW w:w="2565" w:type="dxa"/>
          </w:tcPr>
          <w:p w14:paraId="75B1E07C" w14:textId="5378C666" w:rsidR="001C3600" w:rsidRPr="000C0C99" w:rsidRDefault="00CB20C2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Day 3</w:t>
            </w:r>
          </w:p>
        </w:tc>
        <w:tc>
          <w:tcPr>
            <w:tcW w:w="2565" w:type="dxa"/>
          </w:tcPr>
          <w:p w14:paraId="4C8A552C" w14:textId="36EE0C03" w:rsidR="001C3600" w:rsidRPr="000C0C99" w:rsidRDefault="00CB20C2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Day 2</w:t>
            </w:r>
            <w:r w:rsidR="007A0BB7"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 </w:t>
            </w:r>
          </w:p>
        </w:tc>
        <w:tc>
          <w:tcPr>
            <w:tcW w:w="2495" w:type="dxa"/>
          </w:tcPr>
          <w:p w14:paraId="0A9925D6" w14:textId="6CEA46AA" w:rsidR="001C3600" w:rsidRPr="000C0C99" w:rsidRDefault="00CB20C2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Day 1</w:t>
            </w:r>
          </w:p>
        </w:tc>
        <w:tc>
          <w:tcPr>
            <w:tcW w:w="2635" w:type="dxa"/>
          </w:tcPr>
          <w:p w14:paraId="215B7A3F" w14:textId="7BAEBFC3" w:rsidR="001C3600" w:rsidRPr="000C0C99" w:rsidRDefault="00CB20C2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Word</w:t>
            </w:r>
          </w:p>
        </w:tc>
      </w:tr>
      <w:tr w:rsidR="009E569C" w:rsidRPr="003D4BF6" w14:paraId="1E45F124" w14:textId="77777777" w:rsidTr="3BC70483">
        <w:tc>
          <w:tcPr>
            <w:tcW w:w="2564" w:type="dxa"/>
          </w:tcPr>
          <w:p w14:paraId="1B6DC7D9" w14:textId="3BFC6D76" w:rsidR="009E569C" w:rsidRPr="000C0C99" w:rsidRDefault="009E569C" w:rsidP="009E569C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564" w:type="dxa"/>
          </w:tcPr>
          <w:p w14:paraId="672A6659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A37501D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5DAB6C7B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02EB378F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A05A809" w14:textId="03559464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9E569C" w:rsidRPr="003D4BF6" w14:paraId="2CD33338" w14:textId="77777777" w:rsidTr="3BC70483">
        <w:tc>
          <w:tcPr>
            <w:tcW w:w="2564" w:type="dxa"/>
          </w:tcPr>
          <w:p w14:paraId="65894BDF" w14:textId="2DFB9ECF" w:rsidR="009E569C" w:rsidRPr="000C0C99" w:rsidRDefault="009E569C" w:rsidP="009E569C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564" w:type="dxa"/>
          </w:tcPr>
          <w:p w14:paraId="5A39BBE3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1C8F396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72A3D3EC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0D0B940D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0E27B00A" w14:textId="6667095F" w:rsidR="009E569C" w:rsidRPr="00E25775" w:rsidRDefault="00EE7D62" w:rsidP="009E569C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scheme</w:t>
            </w:r>
          </w:p>
        </w:tc>
      </w:tr>
      <w:tr w:rsidR="009E569C" w:rsidRPr="003D4BF6" w14:paraId="23B84336" w14:textId="77777777" w:rsidTr="3BC70483">
        <w:tc>
          <w:tcPr>
            <w:tcW w:w="2564" w:type="dxa"/>
          </w:tcPr>
          <w:p w14:paraId="6967EF07" w14:textId="290836F4" w:rsidR="009E569C" w:rsidRPr="000C0C99" w:rsidRDefault="009E569C" w:rsidP="009E569C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564" w:type="dxa"/>
          </w:tcPr>
          <w:p w14:paraId="60061E4C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4EAFD9C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B94D5A5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3DEEC669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3656B9AB" w14:textId="428D50B6" w:rsidR="009E569C" w:rsidRPr="00E25775" w:rsidRDefault="00EE7D62" w:rsidP="009E569C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chorus</w:t>
            </w:r>
          </w:p>
        </w:tc>
      </w:tr>
      <w:tr w:rsidR="009E569C" w:rsidRPr="003D4BF6" w14:paraId="125F8B7E" w14:textId="77777777" w:rsidTr="3BC70483">
        <w:tc>
          <w:tcPr>
            <w:tcW w:w="2564" w:type="dxa"/>
          </w:tcPr>
          <w:p w14:paraId="4FF2238A" w14:textId="3B30FA9E" w:rsidR="009E569C" w:rsidRPr="000C0C99" w:rsidRDefault="009E569C" w:rsidP="009E569C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564" w:type="dxa"/>
          </w:tcPr>
          <w:p w14:paraId="45FB0818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49F31CB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53128261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62486C05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4101652C" w14:textId="164E59D2" w:rsidR="009E569C" w:rsidRPr="00E25775" w:rsidRDefault="00EE7D62" w:rsidP="009E569C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echo</w:t>
            </w:r>
          </w:p>
        </w:tc>
      </w:tr>
      <w:tr w:rsidR="009E569C" w:rsidRPr="003D4BF6" w14:paraId="2774081D" w14:textId="77777777" w:rsidTr="3BC70483">
        <w:tc>
          <w:tcPr>
            <w:tcW w:w="2564" w:type="dxa"/>
          </w:tcPr>
          <w:p w14:paraId="52E77583" w14:textId="610B6047" w:rsidR="009E569C" w:rsidRPr="000C0C99" w:rsidRDefault="009E569C" w:rsidP="009E569C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564" w:type="dxa"/>
          </w:tcPr>
          <w:p w14:paraId="4B99056E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1299C43A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DDBEF00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3461D779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3CF2D8B6" w14:textId="29AF8549" w:rsidR="009E569C" w:rsidRPr="00E25775" w:rsidRDefault="00EE7D62" w:rsidP="009E569C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character</w:t>
            </w:r>
          </w:p>
        </w:tc>
      </w:tr>
      <w:tr w:rsidR="009E569C" w:rsidRPr="003D4BF6" w14:paraId="178BDF01" w14:textId="77777777" w:rsidTr="3BC70483">
        <w:tc>
          <w:tcPr>
            <w:tcW w:w="2564" w:type="dxa"/>
          </w:tcPr>
          <w:p w14:paraId="5818F498" w14:textId="0C797EAE" w:rsidR="009E569C" w:rsidRPr="000C0C99" w:rsidRDefault="009E569C" w:rsidP="009E569C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564" w:type="dxa"/>
          </w:tcPr>
          <w:p w14:paraId="0FB78278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1FC39945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562CB0E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34CE0A41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2EBF3C5" w14:textId="2B481811" w:rsidR="009E569C" w:rsidRPr="00E25775" w:rsidRDefault="00EE7D62" w:rsidP="009E569C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ache</w:t>
            </w:r>
          </w:p>
        </w:tc>
      </w:tr>
      <w:tr w:rsidR="009E569C" w:rsidRPr="003D4BF6" w14:paraId="3AE5126E" w14:textId="77777777" w:rsidTr="3BC70483">
        <w:tc>
          <w:tcPr>
            <w:tcW w:w="2564" w:type="dxa"/>
          </w:tcPr>
          <w:p w14:paraId="0B7FEE0B" w14:textId="2BFD887E" w:rsidR="009E569C" w:rsidRPr="000C0C99" w:rsidRDefault="009E569C" w:rsidP="009E569C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4" w:type="dxa"/>
          </w:tcPr>
          <w:p w14:paraId="6D98A12B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2946DB82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5997CC1D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110FFD37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B699379" w14:textId="47391D75" w:rsidR="009E569C" w:rsidRPr="00E25775" w:rsidRDefault="00EE7D62" w:rsidP="009E569C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chaos</w:t>
            </w:r>
          </w:p>
        </w:tc>
      </w:tr>
      <w:tr w:rsidR="009E569C" w:rsidRPr="003D4BF6" w14:paraId="11B6EBAE" w14:textId="77777777" w:rsidTr="3BC70483">
        <w:tc>
          <w:tcPr>
            <w:tcW w:w="2564" w:type="dxa"/>
          </w:tcPr>
          <w:p w14:paraId="3E3116BD" w14:textId="386A14DA" w:rsidR="009E569C" w:rsidRPr="000C0C99" w:rsidRDefault="009E569C" w:rsidP="009E569C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564" w:type="dxa"/>
          </w:tcPr>
          <w:p w14:paraId="3FE9F23F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1F72F646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8CE6F91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61CDCEAD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BB9E253" w14:textId="1EF997F8" w:rsidR="009E569C" w:rsidRPr="00E25775" w:rsidRDefault="00EE7D62" w:rsidP="009E569C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stomach</w:t>
            </w:r>
          </w:p>
        </w:tc>
      </w:tr>
      <w:tr w:rsidR="009E569C" w:rsidRPr="003D4BF6" w14:paraId="55632DBB" w14:textId="77777777" w:rsidTr="3BC70483">
        <w:tc>
          <w:tcPr>
            <w:tcW w:w="2564" w:type="dxa"/>
          </w:tcPr>
          <w:p w14:paraId="7F50D37E" w14:textId="58AEC92F" w:rsidR="009E569C" w:rsidRPr="000C0C99" w:rsidRDefault="009E569C" w:rsidP="009E569C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564" w:type="dxa"/>
          </w:tcPr>
          <w:p w14:paraId="23DE523C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52E56223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7547A01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5043CB0F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07459315" w14:textId="365C9A20" w:rsidR="009E569C" w:rsidRPr="00E25775" w:rsidRDefault="00EE7D62" w:rsidP="009E569C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chemistry</w:t>
            </w:r>
          </w:p>
        </w:tc>
      </w:tr>
      <w:tr w:rsidR="009E569C" w:rsidRPr="003D4BF6" w14:paraId="5A7A0652" w14:textId="77777777" w:rsidTr="3BC70483">
        <w:tc>
          <w:tcPr>
            <w:tcW w:w="2564" w:type="dxa"/>
          </w:tcPr>
          <w:p w14:paraId="0024E83A" w14:textId="4468EFAF" w:rsidR="009E569C" w:rsidRPr="000C0C99" w:rsidRDefault="009E569C" w:rsidP="009E569C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564" w:type="dxa"/>
          </w:tcPr>
          <w:p w14:paraId="6537F28F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6DFB9E20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70DF9E56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44E871BC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144A5D23" w14:textId="5D1541B1" w:rsidR="009E569C" w:rsidRPr="00E25775" w:rsidRDefault="00EE7D62" w:rsidP="009E569C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orchestra</w:t>
            </w:r>
          </w:p>
        </w:tc>
      </w:tr>
      <w:tr w:rsidR="009E569C" w:rsidRPr="003D4BF6" w14:paraId="5626C278" w14:textId="77777777" w:rsidTr="3BC70483">
        <w:tc>
          <w:tcPr>
            <w:tcW w:w="2564" w:type="dxa"/>
          </w:tcPr>
          <w:p w14:paraId="7838AA52" w14:textId="08BFDDBA" w:rsidR="009E569C" w:rsidRPr="000C0C99" w:rsidRDefault="009E569C" w:rsidP="009E569C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564" w:type="dxa"/>
          </w:tcPr>
          <w:p w14:paraId="738610EB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637805D2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63F29E8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3B7B4B86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3A0FF5F2" w14:textId="15EB7085" w:rsidR="009E569C" w:rsidRPr="00E25775" w:rsidRDefault="00EE7D62" w:rsidP="009E569C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technology</w:t>
            </w:r>
          </w:p>
        </w:tc>
      </w:tr>
      <w:tr w:rsidR="009E569C" w:rsidRPr="003D4BF6" w14:paraId="2F66807C" w14:textId="77777777" w:rsidTr="3BC70483">
        <w:tc>
          <w:tcPr>
            <w:tcW w:w="2564" w:type="dxa"/>
          </w:tcPr>
          <w:p w14:paraId="64C2651D" w14:textId="77777777" w:rsidR="009E569C" w:rsidRPr="000C0C99" w:rsidRDefault="009E569C" w:rsidP="009E569C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564" w:type="dxa"/>
          </w:tcPr>
          <w:p w14:paraId="10AE053F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7F0BF117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82CE9D5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3E134833" w14:textId="77777777" w:rsidR="009E569C" w:rsidRPr="003D4BF6" w:rsidRDefault="009E569C" w:rsidP="009E569C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04C5B2BC" w14:textId="7003714D" w:rsidR="009E569C" w:rsidRPr="00A27C67" w:rsidRDefault="009E569C" w:rsidP="009E569C">
            <w:pPr>
              <w:rPr>
                <w:rFonts w:ascii="XCCW Joined 23a" w:hAnsi="XCCW Joined 23a"/>
                <w:bCs/>
                <w:sz w:val="32"/>
                <w:szCs w:val="32"/>
              </w:rPr>
            </w:pPr>
          </w:p>
        </w:tc>
      </w:tr>
    </w:tbl>
    <w:p w14:paraId="5630AD66" w14:textId="77777777" w:rsidR="00B354E1" w:rsidRDefault="004D06C9">
      <w:r>
        <w:rPr>
          <w:rFonts w:ascii="Comic Sans MS" w:hAnsi="Comic Sans MS"/>
          <w:sz w:val="28"/>
          <w:szCs w:val="28"/>
        </w:rPr>
        <w:tab/>
      </w:r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6375F"/>
    <w:rsid w:val="00077444"/>
    <w:rsid w:val="000B4D49"/>
    <w:rsid w:val="000C0C99"/>
    <w:rsid w:val="000D2E1B"/>
    <w:rsid w:val="00114D86"/>
    <w:rsid w:val="00136207"/>
    <w:rsid w:val="001A69AD"/>
    <w:rsid w:val="001C3600"/>
    <w:rsid w:val="00300BEB"/>
    <w:rsid w:val="003D4BF6"/>
    <w:rsid w:val="00481757"/>
    <w:rsid w:val="004B11E8"/>
    <w:rsid w:val="004D06C9"/>
    <w:rsid w:val="00535F48"/>
    <w:rsid w:val="00555FB5"/>
    <w:rsid w:val="00575D70"/>
    <w:rsid w:val="005E6E28"/>
    <w:rsid w:val="006420BE"/>
    <w:rsid w:val="00686B12"/>
    <w:rsid w:val="006F2285"/>
    <w:rsid w:val="00710BD3"/>
    <w:rsid w:val="00744029"/>
    <w:rsid w:val="00744F7E"/>
    <w:rsid w:val="0074640C"/>
    <w:rsid w:val="007A0BB7"/>
    <w:rsid w:val="008E7C14"/>
    <w:rsid w:val="00923DFF"/>
    <w:rsid w:val="009243B2"/>
    <w:rsid w:val="00945357"/>
    <w:rsid w:val="009D3179"/>
    <w:rsid w:val="009E569C"/>
    <w:rsid w:val="00A04CCA"/>
    <w:rsid w:val="00A51532"/>
    <w:rsid w:val="00B354E1"/>
    <w:rsid w:val="00B455D8"/>
    <w:rsid w:val="00B47FC0"/>
    <w:rsid w:val="00B81BFD"/>
    <w:rsid w:val="00BE1942"/>
    <w:rsid w:val="00CB10A4"/>
    <w:rsid w:val="00CB20C2"/>
    <w:rsid w:val="00CF4CE5"/>
    <w:rsid w:val="00D22D1F"/>
    <w:rsid w:val="00D83DFD"/>
    <w:rsid w:val="00E25775"/>
    <w:rsid w:val="00E463D6"/>
    <w:rsid w:val="00EE7D62"/>
    <w:rsid w:val="00EF66ED"/>
    <w:rsid w:val="00F02470"/>
    <w:rsid w:val="00F067DC"/>
    <w:rsid w:val="00F470CE"/>
    <w:rsid w:val="00F6070E"/>
    <w:rsid w:val="00F6127E"/>
    <w:rsid w:val="00F97F0C"/>
    <w:rsid w:val="00FE1114"/>
    <w:rsid w:val="096EDE47"/>
    <w:rsid w:val="3BC7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5647"/>
  <w15:docId w15:val="{E906EAF7-53BE-4FBB-84B0-20787A9A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478134-93F7-4145-8D13-505A12EEC40D}">
  <ds:schemaRefs>
    <ds:schemaRef ds:uri="http://purl.org/dc/elements/1.1/"/>
    <ds:schemaRef ds:uri="http://schemas.openxmlformats.org/package/2006/metadata/core-properties"/>
    <ds:schemaRef ds:uri="2a5f1dcc-0833-4cfd-bcad-ab37e0f36cdd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407413B-5022-4BD9-8047-BC27CF1BC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469486-0ADE-4AFB-8E4F-505A2D9A78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9E2E4198</Template>
  <TotalTime>2</TotalTime>
  <Pages>2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3</cp:revision>
  <cp:lastPrinted>2022-01-27T16:56:00Z</cp:lastPrinted>
  <dcterms:created xsi:type="dcterms:W3CDTF">2022-02-14T16:30:00Z</dcterms:created>
  <dcterms:modified xsi:type="dcterms:W3CDTF">2022-02-14T16:33:00Z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