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29DE0566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465969">
        <w:rPr>
          <w:rFonts w:ascii="XCCW Joined 23a" w:hAnsi="XCCW Joined 23a"/>
          <w:sz w:val="28"/>
          <w:szCs w:val="28"/>
          <w:u w:val="single"/>
        </w:rPr>
        <w:t>3.3</w:t>
      </w:r>
      <w:r w:rsidRPr="00F97F0C">
        <w:rPr>
          <w:rFonts w:ascii="XCCW Joined 23a" w:hAnsi="XCCW Joined 23a"/>
          <w:sz w:val="28"/>
          <w:szCs w:val="28"/>
          <w:u w:val="single"/>
        </w:rPr>
        <w:t>.22</w:t>
      </w:r>
    </w:p>
    <w:p w14:paraId="34128340" w14:textId="67ECA776" w:rsidR="001C3600" w:rsidRPr="003853C4" w:rsidRDefault="001C3600" w:rsidP="00B354E1">
      <w:pPr>
        <w:rPr>
          <w:rFonts w:ascii="XCCW Joined 23a" w:hAnsi="XCCW Joined 23a"/>
          <w:sz w:val="24"/>
          <w:szCs w:val="24"/>
        </w:rPr>
      </w:pPr>
      <w:r w:rsidRPr="00F97F0C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F97F0C">
        <w:rPr>
          <w:rFonts w:ascii="XCCW Joined 23a" w:hAnsi="XCCW Joined 23a"/>
          <w:b/>
          <w:sz w:val="24"/>
          <w:szCs w:val="24"/>
        </w:rPr>
        <w:t>, check</w:t>
      </w:r>
      <w:r w:rsidRPr="00F97F0C">
        <w:rPr>
          <w:rFonts w:ascii="XCCW Joined 23a" w:hAnsi="XCCW Joined 23a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>
        <w:rPr>
          <w:rFonts w:ascii="XCCW Joined 23a" w:hAnsi="XCCW Joined 23a"/>
          <w:sz w:val="24"/>
          <w:szCs w:val="24"/>
        </w:rPr>
        <w:t xml:space="preserve"> </w:t>
      </w:r>
      <w:r w:rsidR="003853C4">
        <w:rPr>
          <w:rFonts w:ascii="XCCW Joined 23a" w:hAnsi="XCCW Joined 23a"/>
          <w:sz w:val="24"/>
          <w:szCs w:val="24"/>
        </w:rPr>
        <w:t xml:space="preserve">The </w:t>
      </w:r>
      <w:r w:rsidR="00877D28">
        <w:rPr>
          <w:rFonts w:ascii="XCCW Joined 23a" w:hAnsi="XCCW Joined 23a"/>
          <w:sz w:val="24"/>
          <w:szCs w:val="24"/>
        </w:rPr>
        <w:t>R</w:t>
      </w:r>
      <w:r w:rsidR="003853C4">
        <w:rPr>
          <w:rFonts w:ascii="XCCW Joined 23a" w:hAnsi="XCCW Joined 23a"/>
          <w:sz w:val="24"/>
          <w:szCs w:val="24"/>
        </w:rPr>
        <w:t>ule:</w:t>
      </w:r>
      <w:r w:rsidR="00A27C67">
        <w:rPr>
          <w:rFonts w:ascii="XCCW Joined 23a" w:hAnsi="XCCW Joined 23a"/>
          <w:sz w:val="24"/>
          <w:szCs w:val="24"/>
        </w:rPr>
        <w:t xml:space="preserve"> </w:t>
      </w:r>
      <w:r w:rsidR="00465969" w:rsidRPr="00465969">
        <w:rPr>
          <w:rFonts w:ascii="XCCW Joined 23a" w:hAnsi="XCCW Joined 23a"/>
        </w:rPr>
        <w:t>Words with a /k/ sound spelt with ‘</w:t>
      </w:r>
      <w:proofErr w:type="spellStart"/>
      <w:r w:rsidR="00465969" w:rsidRPr="00465969">
        <w:rPr>
          <w:rFonts w:ascii="XCCW Joined 23a" w:hAnsi="XCCW Joined 23a"/>
        </w:rPr>
        <w:t>ch</w:t>
      </w:r>
      <w:proofErr w:type="spellEnd"/>
      <w:r w:rsidR="00465969" w:rsidRPr="00465969">
        <w:rPr>
          <w:rFonts w:ascii="XCCW Joined 23a" w:hAnsi="XCCW Joined 23a"/>
        </w:rPr>
        <w:t>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9"/>
        <w:gridCol w:w="2385"/>
        <w:gridCol w:w="2386"/>
        <w:gridCol w:w="2386"/>
        <w:gridCol w:w="2324"/>
        <w:gridCol w:w="2448"/>
      </w:tblGrid>
      <w:tr w:rsidR="001C3600" w:rsidRPr="003D4BF6" w14:paraId="43D2C629" w14:textId="77777777" w:rsidTr="00A27C67">
        <w:tc>
          <w:tcPr>
            <w:tcW w:w="3459" w:type="dxa"/>
          </w:tcPr>
          <w:p w14:paraId="081F4EBF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Word</w:t>
            </w:r>
          </w:p>
        </w:tc>
        <w:tc>
          <w:tcPr>
            <w:tcW w:w="2385" w:type="dxa"/>
          </w:tcPr>
          <w:p w14:paraId="12DC4152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1</w:t>
            </w:r>
          </w:p>
        </w:tc>
        <w:tc>
          <w:tcPr>
            <w:tcW w:w="2386" w:type="dxa"/>
          </w:tcPr>
          <w:p w14:paraId="75B1E07C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2</w:t>
            </w:r>
          </w:p>
        </w:tc>
        <w:tc>
          <w:tcPr>
            <w:tcW w:w="2386" w:type="dxa"/>
          </w:tcPr>
          <w:p w14:paraId="4C8A552C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 xml:space="preserve">Day 3 </w:t>
            </w:r>
          </w:p>
        </w:tc>
        <w:tc>
          <w:tcPr>
            <w:tcW w:w="2324" w:type="dxa"/>
          </w:tcPr>
          <w:p w14:paraId="0A9925D6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4</w:t>
            </w:r>
          </w:p>
        </w:tc>
        <w:tc>
          <w:tcPr>
            <w:tcW w:w="2448" w:type="dxa"/>
          </w:tcPr>
          <w:p w14:paraId="215B7A3F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5</w:t>
            </w:r>
          </w:p>
        </w:tc>
      </w:tr>
      <w:tr w:rsidR="00465969" w:rsidRPr="003D4BF6" w14:paraId="48036BE0" w14:textId="77777777" w:rsidTr="00A27C67">
        <w:tc>
          <w:tcPr>
            <w:tcW w:w="3459" w:type="dxa"/>
          </w:tcPr>
          <w:p w14:paraId="543A5ABA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5" w:type="dxa"/>
          </w:tcPr>
          <w:p w14:paraId="5DB786E8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64BF5D5A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1C6D3531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24" w:type="dxa"/>
          </w:tcPr>
          <w:p w14:paraId="249E5711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48" w:type="dxa"/>
          </w:tcPr>
          <w:p w14:paraId="697EFED7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706C69" w:rsidRPr="003D4BF6" w14:paraId="71A4496E" w14:textId="77777777" w:rsidTr="00A27C67">
        <w:tc>
          <w:tcPr>
            <w:tcW w:w="3459" w:type="dxa"/>
          </w:tcPr>
          <w:p w14:paraId="5F7F5FD6" w14:textId="115C2E45" w:rsidR="00706C69" w:rsidRPr="00A27C67" w:rsidRDefault="00465969" w:rsidP="00B354E1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scheme</w:t>
            </w:r>
          </w:p>
        </w:tc>
        <w:tc>
          <w:tcPr>
            <w:tcW w:w="2385" w:type="dxa"/>
          </w:tcPr>
          <w:p w14:paraId="348C6FD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ABF99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2936902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24" w:type="dxa"/>
          </w:tcPr>
          <w:p w14:paraId="6C301FF4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48" w:type="dxa"/>
          </w:tcPr>
          <w:p w14:paraId="0D46D69F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74640C" w:rsidRPr="003D4BF6" w14:paraId="1E45F124" w14:textId="77777777" w:rsidTr="00A27C67">
        <w:tc>
          <w:tcPr>
            <w:tcW w:w="3459" w:type="dxa"/>
          </w:tcPr>
          <w:p w14:paraId="1B6DC7D9" w14:textId="009977A1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chorus</w:t>
            </w:r>
          </w:p>
        </w:tc>
        <w:tc>
          <w:tcPr>
            <w:tcW w:w="2385" w:type="dxa"/>
          </w:tcPr>
          <w:p w14:paraId="672A665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3750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DAB6C7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2EB378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A05A80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CD33338" w14:textId="77777777" w:rsidTr="00A27C67">
        <w:tc>
          <w:tcPr>
            <w:tcW w:w="3459" w:type="dxa"/>
          </w:tcPr>
          <w:p w14:paraId="65894BDF" w14:textId="78D9F1C3" w:rsidR="007A0BB7" w:rsidRPr="00A27C67" w:rsidRDefault="00465969" w:rsidP="007A0BB7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echo</w:t>
            </w:r>
          </w:p>
        </w:tc>
        <w:tc>
          <w:tcPr>
            <w:tcW w:w="2385" w:type="dxa"/>
          </w:tcPr>
          <w:p w14:paraId="5A39BBE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1C8F39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72A3D3E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D0B940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0E27B00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3B84336" w14:textId="77777777" w:rsidTr="00A27C67">
        <w:tc>
          <w:tcPr>
            <w:tcW w:w="3459" w:type="dxa"/>
          </w:tcPr>
          <w:p w14:paraId="6967EF07" w14:textId="331791A4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character</w:t>
            </w:r>
          </w:p>
        </w:tc>
        <w:tc>
          <w:tcPr>
            <w:tcW w:w="2385" w:type="dxa"/>
          </w:tcPr>
          <w:p w14:paraId="60061E4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4EAFD9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B94D5A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DEEC66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656B9A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25F8B7E" w14:textId="77777777" w:rsidTr="00A27C67">
        <w:tc>
          <w:tcPr>
            <w:tcW w:w="3459" w:type="dxa"/>
          </w:tcPr>
          <w:p w14:paraId="4FF2238A" w14:textId="6456B4CB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ache</w:t>
            </w:r>
          </w:p>
        </w:tc>
        <w:tc>
          <w:tcPr>
            <w:tcW w:w="2385" w:type="dxa"/>
          </w:tcPr>
          <w:p w14:paraId="45FB081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49F31C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312826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2486C0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4101652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774081D" w14:textId="77777777" w:rsidTr="00A27C67">
        <w:tc>
          <w:tcPr>
            <w:tcW w:w="3459" w:type="dxa"/>
          </w:tcPr>
          <w:p w14:paraId="52E77583" w14:textId="0AE4CFDC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chaos</w:t>
            </w:r>
          </w:p>
        </w:tc>
        <w:tc>
          <w:tcPr>
            <w:tcW w:w="2385" w:type="dxa"/>
          </w:tcPr>
          <w:p w14:paraId="4B99056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299C43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DDBEF00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61D7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CF2D8B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78BDF01" w14:textId="77777777" w:rsidTr="00A27C67">
        <w:tc>
          <w:tcPr>
            <w:tcW w:w="3459" w:type="dxa"/>
          </w:tcPr>
          <w:p w14:paraId="5818F498" w14:textId="5D31B4A0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stomach</w:t>
            </w:r>
          </w:p>
        </w:tc>
        <w:tc>
          <w:tcPr>
            <w:tcW w:w="2385" w:type="dxa"/>
          </w:tcPr>
          <w:p w14:paraId="0FB7827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C3994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562CB0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CE0A4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2EBF3C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3AE5126E" w14:textId="77777777" w:rsidTr="00A27C67">
        <w:tc>
          <w:tcPr>
            <w:tcW w:w="3459" w:type="dxa"/>
          </w:tcPr>
          <w:p w14:paraId="0B7FEE0B" w14:textId="1820E3D4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chemistry</w:t>
            </w:r>
          </w:p>
        </w:tc>
        <w:tc>
          <w:tcPr>
            <w:tcW w:w="2385" w:type="dxa"/>
          </w:tcPr>
          <w:p w14:paraId="6D98A12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2946DB82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997CC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110FFD37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6993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1B6EBAE" w14:textId="77777777" w:rsidTr="00A27C67">
        <w:tc>
          <w:tcPr>
            <w:tcW w:w="3459" w:type="dxa"/>
          </w:tcPr>
          <w:p w14:paraId="3E3116BD" w14:textId="604390BF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orchestra</w:t>
            </w:r>
          </w:p>
        </w:tc>
        <w:tc>
          <w:tcPr>
            <w:tcW w:w="2385" w:type="dxa"/>
          </w:tcPr>
          <w:p w14:paraId="3FE9F23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72F64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8CE6F9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1CDCEA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B9E25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55632DBB" w14:textId="77777777" w:rsidTr="00A27C67">
        <w:tc>
          <w:tcPr>
            <w:tcW w:w="3459" w:type="dxa"/>
          </w:tcPr>
          <w:p w14:paraId="7F50D37E" w14:textId="15DF47ED" w:rsidR="0074640C" w:rsidRPr="00A27C67" w:rsidRDefault="00743654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t</w:t>
            </w:r>
            <w:bookmarkStart w:id="0" w:name="_GoBack"/>
            <w:bookmarkEnd w:id="0"/>
            <w:r w:rsidR="00465969">
              <w:rPr>
                <w:rFonts w:ascii="XCCW Joined 23a" w:hAnsi="XCCW Joined 23a"/>
                <w:bCs/>
                <w:sz w:val="32"/>
                <w:szCs w:val="32"/>
              </w:rPr>
              <w:t>echnology</w:t>
            </w:r>
          </w:p>
        </w:tc>
        <w:tc>
          <w:tcPr>
            <w:tcW w:w="2385" w:type="dxa"/>
          </w:tcPr>
          <w:p w14:paraId="23DE523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52E562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07547A0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24" w:type="dxa"/>
          </w:tcPr>
          <w:p w14:paraId="5043CB0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48" w:type="dxa"/>
          </w:tcPr>
          <w:p w14:paraId="0745931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77444"/>
    <w:rsid w:val="000A0180"/>
    <w:rsid w:val="000C0C99"/>
    <w:rsid w:val="000D2E1B"/>
    <w:rsid w:val="001A69AD"/>
    <w:rsid w:val="001B1F0F"/>
    <w:rsid w:val="001C3600"/>
    <w:rsid w:val="00300BEB"/>
    <w:rsid w:val="003853C4"/>
    <w:rsid w:val="003D4BF6"/>
    <w:rsid w:val="00465969"/>
    <w:rsid w:val="00481757"/>
    <w:rsid w:val="004A39DC"/>
    <w:rsid w:val="004B11E8"/>
    <w:rsid w:val="004D06C9"/>
    <w:rsid w:val="00535F48"/>
    <w:rsid w:val="00555FB5"/>
    <w:rsid w:val="00575D70"/>
    <w:rsid w:val="005E6E28"/>
    <w:rsid w:val="0061787E"/>
    <w:rsid w:val="00634509"/>
    <w:rsid w:val="006420BE"/>
    <w:rsid w:val="00686B12"/>
    <w:rsid w:val="006F2285"/>
    <w:rsid w:val="00706C69"/>
    <w:rsid w:val="00710BD3"/>
    <w:rsid w:val="00743654"/>
    <w:rsid w:val="00744029"/>
    <w:rsid w:val="00744F7E"/>
    <w:rsid w:val="0074640C"/>
    <w:rsid w:val="007A0BB7"/>
    <w:rsid w:val="00877D28"/>
    <w:rsid w:val="008E7C14"/>
    <w:rsid w:val="00923DFF"/>
    <w:rsid w:val="00945357"/>
    <w:rsid w:val="009D3179"/>
    <w:rsid w:val="00A04CCA"/>
    <w:rsid w:val="00A27C67"/>
    <w:rsid w:val="00AD498B"/>
    <w:rsid w:val="00AE5494"/>
    <w:rsid w:val="00B354E1"/>
    <w:rsid w:val="00B455D8"/>
    <w:rsid w:val="00B47FC0"/>
    <w:rsid w:val="00B81BFD"/>
    <w:rsid w:val="00BE1942"/>
    <w:rsid w:val="00CF4CE5"/>
    <w:rsid w:val="00D22D1F"/>
    <w:rsid w:val="00D41370"/>
    <w:rsid w:val="00E463D6"/>
    <w:rsid w:val="00EF66ED"/>
    <w:rsid w:val="00F02470"/>
    <w:rsid w:val="00F067DC"/>
    <w:rsid w:val="00F6070E"/>
    <w:rsid w:val="00F6127E"/>
    <w:rsid w:val="00F97F0C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78134-93F7-4145-8D13-505A12EEC40D}">
  <ds:schemaRefs>
    <ds:schemaRef ds:uri="http://purl.org/dc/elements/1.1/"/>
    <ds:schemaRef ds:uri="2a5f1dcc-0833-4cfd-bcad-ab37e0f36cdd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9E2E4198</Template>
  <TotalTime>2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4</cp:revision>
  <cp:lastPrinted>2022-01-11T07:41:00Z</cp:lastPrinted>
  <dcterms:created xsi:type="dcterms:W3CDTF">2022-02-14T12:07:00Z</dcterms:created>
  <dcterms:modified xsi:type="dcterms:W3CDTF">2022-02-14T16:32:00Z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