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489" w:rsidRPr="006A5489" w:rsidRDefault="006A5489" w:rsidP="006A5489">
      <w:pPr>
        <w:jc w:val="center"/>
        <w:rPr>
          <w:sz w:val="36"/>
          <w:szCs w:val="36"/>
          <w:u w:val="single"/>
        </w:rPr>
      </w:pPr>
      <w:r w:rsidRPr="006A5489">
        <w:rPr>
          <w:sz w:val="36"/>
          <w:szCs w:val="36"/>
          <w:u w:val="single"/>
        </w:rPr>
        <w:t>Tuesday 8</w:t>
      </w:r>
      <w:r w:rsidRPr="006A5489">
        <w:rPr>
          <w:sz w:val="36"/>
          <w:szCs w:val="36"/>
          <w:u w:val="single"/>
          <w:vertAlign w:val="superscript"/>
        </w:rPr>
        <w:t>th</w:t>
      </w:r>
      <w:r w:rsidRPr="006A5489">
        <w:rPr>
          <w:sz w:val="36"/>
          <w:szCs w:val="36"/>
          <w:u w:val="single"/>
        </w:rPr>
        <w:t xml:space="preserve"> February 2022</w:t>
      </w:r>
    </w:p>
    <w:p w:rsidR="003D2176" w:rsidRPr="006A5489" w:rsidRDefault="006A5489" w:rsidP="006A5489">
      <w:pPr>
        <w:jc w:val="center"/>
        <w:rPr>
          <w:sz w:val="36"/>
          <w:szCs w:val="36"/>
          <w:u w:val="single"/>
        </w:rPr>
      </w:pPr>
      <w:r w:rsidRPr="006A5489">
        <w:rPr>
          <w:sz w:val="36"/>
          <w:szCs w:val="36"/>
          <w:u w:val="single"/>
        </w:rPr>
        <w:t>Dividing 2-digit numbers by 1-digit numbers (with remainders)</w:t>
      </w:r>
    </w:p>
    <w:p w:rsidR="006A5489" w:rsidRDefault="006A5489" w:rsidP="006A5489">
      <w:pPr>
        <w:jc w:val="center"/>
        <w:rPr>
          <w:u w:val="single"/>
        </w:rPr>
      </w:pPr>
      <w:bookmarkStart w:id="0" w:name="_GoBack"/>
      <w:bookmarkEnd w:id="0"/>
    </w:p>
    <w:p w:rsidR="006A5489" w:rsidRDefault="006A5489" w:rsidP="006A5489">
      <w:pPr>
        <w:jc w:val="both"/>
        <w:rPr>
          <w:u w:val="single"/>
        </w:rPr>
      </w:pPr>
      <w:r>
        <w:rPr>
          <w:u w:val="single"/>
        </w:rPr>
        <w:t>Question 1:</w:t>
      </w:r>
    </w:p>
    <w:p w:rsidR="006A5489" w:rsidRDefault="006A5489" w:rsidP="006A5489">
      <w:pPr>
        <w:jc w:val="both"/>
        <w:rPr>
          <w:u w:val="single"/>
        </w:rPr>
      </w:pPr>
      <w:r>
        <w:rPr>
          <w:noProof/>
          <w:lang w:eastAsia="en-GB"/>
        </w:rPr>
        <w:drawing>
          <wp:inline distT="0" distB="0" distL="0" distR="0" wp14:anchorId="1055EE20" wp14:editId="264DB610">
            <wp:extent cx="4257675" cy="30003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257675" cy="3000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5489" w:rsidRDefault="006A5489" w:rsidP="006A5489">
      <w:pPr>
        <w:jc w:val="both"/>
        <w:rPr>
          <w:u w:val="single"/>
        </w:rPr>
      </w:pPr>
      <w:r>
        <w:rPr>
          <w:u w:val="single"/>
        </w:rPr>
        <w:t>Question 2:</w:t>
      </w:r>
    </w:p>
    <w:p w:rsidR="006A5489" w:rsidRDefault="006A5489" w:rsidP="006A5489">
      <w:pPr>
        <w:jc w:val="both"/>
        <w:rPr>
          <w:u w:val="single"/>
        </w:rPr>
      </w:pPr>
      <w:r>
        <w:rPr>
          <w:noProof/>
          <w:lang w:eastAsia="en-GB"/>
        </w:rPr>
        <w:drawing>
          <wp:inline distT="0" distB="0" distL="0" distR="0" wp14:anchorId="15CCF470" wp14:editId="5E0A8699">
            <wp:extent cx="4562475" cy="30956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62475" cy="3095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5489" w:rsidRDefault="006A5489" w:rsidP="006A5489">
      <w:pPr>
        <w:jc w:val="both"/>
        <w:rPr>
          <w:u w:val="single"/>
        </w:rPr>
      </w:pPr>
    </w:p>
    <w:p w:rsidR="006A5489" w:rsidRDefault="006A5489" w:rsidP="006A5489">
      <w:pPr>
        <w:jc w:val="both"/>
        <w:rPr>
          <w:u w:val="single"/>
        </w:rPr>
      </w:pPr>
    </w:p>
    <w:p w:rsidR="006A5489" w:rsidRDefault="006A5489" w:rsidP="006A5489">
      <w:pPr>
        <w:jc w:val="both"/>
        <w:rPr>
          <w:u w:val="single"/>
        </w:rPr>
      </w:pPr>
    </w:p>
    <w:p w:rsidR="006A5489" w:rsidRDefault="006A5489" w:rsidP="006A5489">
      <w:pPr>
        <w:jc w:val="both"/>
        <w:rPr>
          <w:u w:val="single"/>
        </w:rPr>
      </w:pPr>
      <w:r>
        <w:rPr>
          <w:u w:val="single"/>
        </w:rPr>
        <w:t>Question 3:</w:t>
      </w:r>
    </w:p>
    <w:p w:rsidR="006A5489" w:rsidRDefault="006A5489" w:rsidP="006A5489">
      <w:pPr>
        <w:jc w:val="both"/>
        <w:rPr>
          <w:u w:val="single"/>
        </w:rPr>
      </w:pPr>
      <w:r>
        <w:rPr>
          <w:noProof/>
          <w:lang w:eastAsia="en-GB"/>
        </w:rPr>
        <w:drawing>
          <wp:inline distT="0" distB="0" distL="0" distR="0" wp14:anchorId="06936E12" wp14:editId="46CD29F6">
            <wp:extent cx="4448175" cy="299085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448175" cy="299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5489" w:rsidRPr="006A5489" w:rsidRDefault="006A5489" w:rsidP="006A5489">
      <w:pPr>
        <w:jc w:val="both"/>
        <w:rPr>
          <w:b/>
        </w:rPr>
      </w:pPr>
    </w:p>
    <w:p w:rsidR="006A5489" w:rsidRPr="006A5489" w:rsidRDefault="006A5489" w:rsidP="006A5489">
      <w:pPr>
        <w:jc w:val="both"/>
        <w:rPr>
          <w:color w:val="FF0000"/>
          <w:sz w:val="40"/>
          <w:szCs w:val="40"/>
        </w:rPr>
      </w:pPr>
      <w:r w:rsidRPr="006A5489">
        <w:rPr>
          <w:color w:val="FF0000"/>
          <w:sz w:val="40"/>
          <w:szCs w:val="40"/>
        </w:rPr>
        <w:t>Answers on Next Page!</w:t>
      </w:r>
    </w:p>
    <w:p w:rsidR="006A5489" w:rsidRDefault="006A5489"/>
    <w:p w:rsidR="006A5489" w:rsidRDefault="006A5489"/>
    <w:p w:rsidR="006A5489" w:rsidRDefault="006A5489"/>
    <w:p w:rsidR="006A5489" w:rsidRDefault="006A5489"/>
    <w:p w:rsidR="006A5489" w:rsidRDefault="006A5489"/>
    <w:p w:rsidR="006A5489" w:rsidRDefault="006A5489"/>
    <w:p w:rsidR="006A5489" w:rsidRDefault="006A5489"/>
    <w:p w:rsidR="006A5489" w:rsidRDefault="006A5489"/>
    <w:p w:rsidR="006A5489" w:rsidRDefault="006A5489"/>
    <w:p w:rsidR="006A5489" w:rsidRDefault="006A5489"/>
    <w:p w:rsidR="006A5489" w:rsidRDefault="006A5489"/>
    <w:p w:rsidR="006A5489" w:rsidRDefault="006A5489"/>
    <w:p w:rsidR="006A5489" w:rsidRDefault="006A5489"/>
    <w:p w:rsidR="006A5489" w:rsidRDefault="006A5489"/>
    <w:p w:rsidR="006A5489" w:rsidRDefault="006A5489">
      <w:pPr>
        <w:rPr>
          <w:b/>
          <w:u w:val="single"/>
        </w:rPr>
      </w:pPr>
      <w:r w:rsidRPr="006A5489">
        <w:rPr>
          <w:b/>
          <w:u w:val="single"/>
        </w:rPr>
        <w:t>ANSWERS!</w:t>
      </w:r>
    </w:p>
    <w:p w:rsidR="006A5489" w:rsidRDefault="006A5489">
      <w:pPr>
        <w:rPr>
          <w:u w:val="single"/>
        </w:rPr>
      </w:pPr>
      <w:r w:rsidRPr="006A5489">
        <w:rPr>
          <w:u w:val="single"/>
        </w:rPr>
        <w:t>Question 1:</w:t>
      </w:r>
    </w:p>
    <w:p w:rsidR="006A5489" w:rsidRDefault="006A5489">
      <w:pPr>
        <w:rPr>
          <w:u w:val="single"/>
        </w:rPr>
      </w:pPr>
      <w:r>
        <w:rPr>
          <w:noProof/>
          <w:lang w:eastAsia="en-GB"/>
        </w:rPr>
        <w:drawing>
          <wp:inline distT="0" distB="0" distL="0" distR="0" wp14:anchorId="1550BD0A" wp14:editId="66E9A222">
            <wp:extent cx="1269402" cy="2693340"/>
            <wp:effectExtent l="0" t="0" r="698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278285" cy="27121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5489" w:rsidRDefault="006A5489">
      <w:pPr>
        <w:rPr>
          <w:u w:val="single"/>
        </w:rPr>
      </w:pPr>
    </w:p>
    <w:p w:rsidR="006A5489" w:rsidRDefault="006A5489">
      <w:pPr>
        <w:rPr>
          <w:u w:val="single"/>
        </w:rPr>
      </w:pPr>
      <w:r>
        <w:rPr>
          <w:u w:val="single"/>
        </w:rPr>
        <w:t>Question 2:</w:t>
      </w:r>
    </w:p>
    <w:p w:rsidR="006A5489" w:rsidRDefault="006A5489">
      <w:pPr>
        <w:rPr>
          <w:u w:val="single"/>
        </w:rPr>
      </w:pPr>
      <w:r>
        <w:rPr>
          <w:noProof/>
          <w:lang w:eastAsia="en-GB"/>
        </w:rPr>
        <w:drawing>
          <wp:inline distT="0" distB="0" distL="0" distR="0" wp14:anchorId="09DBFF03" wp14:editId="63EFF89A">
            <wp:extent cx="1441525" cy="2366397"/>
            <wp:effectExtent l="0" t="0" r="635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446925" cy="23752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5489" w:rsidRDefault="006A5489">
      <w:pPr>
        <w:rPr>
          <w:u w:val="single"/>
        </w:rPr>
      </w:pPr>
    </w:p>
    <w:p w:rsidR="006A5489" w:rsidRDefault="006A5489">
      <w:pPr>
        <w:rPr>
          <w:u w:val="single"/>
        </w:rPr>
      </w:pPr>
      <w:r>
        <w:rPr>
          <w:u w:val="single"/>
        </w:rPr>
        <w:t>Question 3:</w:t>
      </w:r>
    </w:p>
    <w:p w:rsidR="006A5489" w:rsidRPr="006A5489" w:rsidRDefault="006A5489">
      <w:pPr>
        <w:rPr>
          <w:u w:val="single"/>
        </w:rPr>
      </w:pPr>
      <w:r>
        <w:rPr>
          <w:noProof/>
          <w:lang w:eastAsia="en-GB"/>
        </w:rPr>
        <w:drawing>
          <wp:inline distT="0" distB="0" distL="0" distR="0" wp14:anchorId="3E6DA3FA" wp14:editId="2347705C">
            <wp:extent cx="2095500" cy="84772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A5489" w:rsidRPr="006A54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489"/>
    <w:rsid w:val="002329E7"/>
    <w:rsid w:val="006A5489"/>
    <w:rsid w:val="00DA4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9453D9"/>
  <w15:chartTrackingRefBased/>
  <w15:docId w15:val="{59F301BF-DE2D-49D6-B62F-CBB20827A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E5AB6FE7</Template>
  <TotalTime>8</TotalTime>
  <Pages>3</Pages>
  <Words>33</Words>
  <Characters>191</Characters>
  <Application>Microsoft Office Word</Application>
  <DocSecurity>0</DocSecurity>
  <Lines>1</Lines>
  <Paragraphs>1</Paragraphs>
  <ScaleCrop>false</ScaleCrop>
  <Company>Charters School</Company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K. Ryker</dc:creator>
  <cp:keywords/>
  <dc:description/>
  <cp:lastModifiedBy>Mrs K. Ryker</cp:lastModifiedBy>
  <cp:revision>1</cp:revision>
  <dcterms:created xsi:type="dcterms:W3CDTF">2022-02-07T16:02:00Z</dcterms:created>
  <dcterms:modified xsi:type="dcterms:W3CDTF">2022-02-07T16:10:00Z</dcterms:modified>
</cp:coreProperties>
</file>