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6E7" w:rsidRPr="000B6665" w:rsidRDefault="00816D28" w:rsidP="000B6665">
      <w:pPr>
        <w:jc w:val="center"/>
        <w:rPr>
          <w:rFonts w:ascii="Comic Sans MS" w:hAnsi="Comic Sans MS"/>
          <w:sz w:val="28"/>
          <w:u w:val="single"/>
        </w:rPr>
      </w:pPr>
      <w:r w:rsidRPr="00816D28">
        <w:rPr>
          <w:rFonts w:ascii="Comic Sans MS" w:hAnsi="Comic Sans MS"/>
          <w:sz w:val="28"/>
          <w:u w:val="single"/>
        </w:rPr>
        <w:t>Focused Reading: Journey to the Centre of the Earth</w:t>
      </w:r>
    </w:p>
    <w:p w:rsidR="00816D28" w:rsidRPr="000B6665" w:rsidRDefault="00982123" w:rsidP="000B6665">
      <w:pPr>
        <w:jc w:val="center"/>
        <w:rPr>
          <w:rFonts w:ascii="Comic Sans MS" w:hAnsi="Comic Sans MS"/>
          <w:sz w:val="28"/>
          <w:u w:val="single"/>
        </w:rPr>
      </w:pPr>
      <w:r w:rsidRPr="000B6665">
        <w:rPr>
          <w:rFonts w:ascii="Comic Sans MS" w:hAnsi="Comic Sans MS"/>
          <w:b/>
          <w:sz w:val="28"/>
          <w:u w:val="single"/>
        </w:rPr>
        <w:t xml:space="preserve">Infer </w:t>
      </w:r>
      <w:r w:rsidRPr="000B6665">
        <w:rPr>
          <w:rFonts w:ascii="Comic Sans MS" w:hAnsi="Comic Sans MS"/>
          <w:sz w:val="28"/>
          <w:u w:val="single"/>
        </w:rPr>
        <w:t>and</w:t>
      </w:r>
      <w:r w:rsidRPr="000B6665">
        <w:rPr>
          <w:rFonts w:ascii="Comic Sans MS" w:hAnsi="Comic Sans MS"/>
          <w:b/>
          <w:sz w:val="28"/>
          <w:u w:val="single"/>
        </w:rPr>
        <w:t xml:space="preserve"> Explain </w:t>
      </w:r>
      <w:r w:rsidRPr="000B6665">
        <w:rPr>
          <w:rFonts w:ascii="Comic Sans MS" w:hAnsi="Comic Sans MS"/>
          <w:sz w:val="28"/>
          <w:u w:val="single"/>
        </w:rPr>
        <w:t>Questions: Chapter 7</w:t>
      </w:r>
      <w:r w:rsidR="001606B5" w:rsidRPr="000B6665">
        <w:rPr>
          <w:rFonts w:ascii="Comic Sans MS" w:hAnsi="Comic Sans MS"/>
          <w:sz w:val="28"/>
          <w:u w:val="single"/>
        </w:rPr>
        <w:t xml:space="preserve"> Part 1</w:t>
      </w:r>
    </w:p>
    <w:p w:rsidR="0052249B" w:rsidRDefault="0052249B" w:rsidP="003066E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Answer the questions below in full sentences (remember full stops and capital letters).  You can type directly ont</w:t>
      </w:r>
      <w:r w:rsidR="002C75BE">
        <w:rPr>
          <w:rFonts w:ascii="Comic Sans MS" w:hAnsi="Comic Sans MS"/>
          <w:sz w:val="28"/>
        </w:rPr>
        <w:t xml:space="preserve">o this document or write them </w:t>
      </w:r>
      <w:bookmarkStart w:id="0" w:name="_GoBack"/>
      <w:bookmarkEnd w:id="0"/>
      <w:r>
        <w:rPr>
          <w:rFonts w:ascii="Comic Sans MS" w:hAnsi="Comic Sans MS"/>
          <w:sz w:val="28"/>
        </w:rPr>
        <w:t>onto lined paper.</w:t>
      </w:r>
    </w:p>
    <w:p w:rsidR="00A03910" w:rsidRDefault="00F366AE" w:rsidP="00982123">
      <w:pPr>
        <w:numPr>
          <w:ilvl w:val="0"/>
          <w:numId w:val="5"/>
        </w:numPr>
        <w:rPr>
          <w:rFonts w:ascii="Comic Sans MS" w:hAnsi="Comic Sans MS"/>
          <w:sz w:val="28"/>
        </w:rPr>
      </w:pPr>
      <w:r w:rsidRPr="00982123">
        <w:rPr>
          <w:rFonts w:ascii="Comic Sans MS" w:hAnsi="Comic Sans MS"/>
          <w:sz w:val="28"/>
        </w:rPr>
        <w:t>Why does Axel think his uncle was “crazier than I thought”? (p.37/38)</w:t>
      </w:r>
    </w:p>
    <w:p w:rsidR="00982123" w:rsidRPr="00982123" w:rsidRDefault="00982123" w:rsidP="00982123">
      <w:pPr>
        <w:ind w:left="720"/>
        <w:rPr>
          <w:rFonts w:ascii="Comic Sans MS" w:hAnsi="Comic Sans MS"/>
          <w:sz w:val="28"/>
        </w:rPr>
      </w:pPr>
    </w:p>
    <w:p w:rsidR="00A03910" w:rsidRDefault="00F366AE" w:rsidP="00982123">
      <w:pPr>
        <w:numPr>
          <w:ilvl w:val="0"/>
          <w:numId w:val="5"/>
        </w:numPr>
        <w:rPr>
          <w:rFonts w:ascii="Comic Sans MS" w:hAnsi="Comic Sans MS"/>
          <w:sz w:val="28"/>
        </w:rPr>
      </w:pPr>
      <w:r w:rsidRPr="00982123">
        <w:rPr>
          <w:rFonts w:ascii="Comic Sans MS" w:hAnsi="Comic Sans MS"/>
          <w:sz w:val="28"/>
        </w:rPr>
        <w:t>Explain how they know they’ve ended up where they started? (p.38)</w:t>
      </w:r>
    </w:p>
    <w:p w:rsidR="00982123" w:rsidRPr="00982123" w:rsidRDefault="00982123" w:rsidP="00982123">
      <w:pPr>
        <w:rPr>
          <w:rFonts w:ascii="Comic Sans MS" w:hAnsi="Comic Sans MS"/>
          <w:sz w:val="28"/>
        </w:rPr>
      </w:pPr>
    </w:p>
    <w:p w:rsidR="00A03910" w:rsidRDefault="00F366AE" w:rsidP="00982123">
      <w:pPr>
        <w:numPr>
          <w:ilvl w:val="0"/>
          <w:numId w:val="5"/>
        </w:numPr>
        <w:rPr>
          <w:rFonts w:ascii="Comic Sans MS" w:hAnsi="Comic Sans MS"/>
          <w:sz w:val="28"/>
        </w:rPr>
      </w:pPr>
      <w:r w:rsidRPr="00982123">
        <w:rPr>
          <w:rFonts w:ascii="Comic Sans MS" w:hAnsi="Comic Sans MS"/>
          <w:sz w:val="28"/>
        </w:rPr>
        <w:t>Why do you think the field of bones is “an eerie sight” to them? (p.39)</w:t>
      </w:r>
    </w:p>
    <w:p w:rsidR="00982123" w:rsidRDefault="00982123" w:rsidP="00982123">
      <w:pPr>
        <w:pStyle w:val="ListParagraph"/>
        <w:rPr>
          <w:rFonts w:ascii="Comic Sans MS" w:hAnsi="Comic Sans MS"/>
          <w:sz w:val="28"/>
        </w:rPr>
      </w:pPr>
    </w:p>
    <w:p w:rsidR="00F366AE" w:rsidRDefault="00F366AE" w:rsidP="008765CD">
      <w:pPr>
        <w:numPr>
          <w:ilvl w:val="0"/>
          <w:numId w:val="5"/>
        </w:numPr>
        <w:rPr>
          <w:rFonts w:ascii="Comic Sans MS" w:hAnsi="Comic Sans MS"/>
          <w:sz w:val="28"/>
        </w:rPr>
      </w:pPr>
      <w:r w:rsidRPr="00982123">
        <w:rPr>
          <w:rFonts w:ascii="Comic Sans MS" w:hAnsi="Comic Sans MS"/>
          <w:sz w:val="28"/>
        </w:rPr>
        <w:t xml:space="preserve">Axel asks “Could they live here still?” (p.40) Who or what does he mean by </w:t>
      </w:r>
      <w:r w:rsidRPr="00982123">
        <w:rPr>
          <w:rFonts w:ascii="Comic Sans MS" w:hAnsi="Comic Sans MS"/>
          <w:i/>
          <w:iCs/>
          <w:sz w:val="28"/>
        </w:rPr>
        <w:t>‘they’</w:t>
      </w:r>
      <w:r w:rsidRPr="00982123">
        <w:rPr>
          <w:rFonts w:ascii="Comic Sans MS" w:hAnsi="Comic Sans MS"/>
          <w:sz w:val="28"/>
        </w:rPr>
        <w:t xml:space="preserve">?  Do you think he’s right?  Why/Why not? </w:t>
      </w:r>
    </w:p>
    <w:p w:rsidR="000B6665" w:rsidRDefault="000B6665" w:rsidP="000B6665">
      <w:pPr>
        <w:pStyle w:val="ListParagraph"/>
        <w:rPr>
          <w:rFonts w:ascii="Comic Sans MS" w:hAnsi="Comic Sans MS"/>
          <w:sz w:val="28"/>
        </w:rPr>
      </w:pPr>
    </w:p>
    <w:sectPr w:rsidR="000B6665" w:rsidSect="005224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26E29"/>
    <w:multiLevelType w:val="hybridMultilevel"/>
    <w:tmpl w:val="DB56296A"/>
    <w:lvl w:ilvl="0" w:tplc="3800B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B06B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8C68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4CFB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34BF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545E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36E0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0A0C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785E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8E146D"/>
    <w:multiLevelType w:val="hybridMultilevel"/>
    <w:tmpl w:val="7B40AE50"/>
    <w:lvl w:ilvl="0" w:tplc="AE5684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4602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C4CC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E886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D0C0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461D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4CB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68C3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8405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BE44B7"/>
    <w:multiLevelType w:val="hybridMultilevel"/>
    <w:tmpl w:val="E56A8EE0"/>
    <w:lvl w:ilvl="0" w:tplc="B374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00D0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D2EC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4EC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D0C2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9646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EE05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6E92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C84A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B80980"/>
    <w:multiLevelType w:val="hybridMultilevel"/>
    <w:tmpl w:val="3626D616"/>
    <w:lvl w:ilvl="0" w:tplc="BE240B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E6D6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70AE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1279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3227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EE95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C84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48D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14CE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CE7BF4"/>
    <w:multiLevelType w:val="hybridMultilevel"/>
    <w:tmpl w:val="7B40AE50"/>
    <w:lvl w:ilvl="0" w:tplc="AE5684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4602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C4CC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E886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D0C0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461D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4CB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68C3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8405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2576F7"/>
    <w:multiLevelType w:val="hybridMultilevel"/>
    <w:tmpl w:val="71AAFD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4708D9"/>
    <w:multiLevelType w:val="hybridMultilevel"/>
    <w:tmpl w:val="5BEE1388"/>
    <w:lvl w:ilvl="0" w:tplc="AAA4E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601E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4A33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DE7E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45C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9E73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DEBA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2E84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9A51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D28"/>
    <w:rsid w:val="00045F37"/>
    <w:rsid w:val="00081005"/>
    <w:rsid w:val="000B6665"/>
    <w:rsid w:val="001606B5"/>
    <w:rsid w:val="00274FC6"/>
    <w:rsid w:val="002C75BE"/>
    <w:rsid w:val="003066E7"/>
    <w:rsid w:val="00363BFC"/>
    <w:rsid w:val="00431FD4"/>
    <w:rsid w:val="004D20C3"/>
    <w:rsid w:val="0052249B"/>
    <w:rsid w:val="00553E68"/>
    <w:rsid w:val="0069078E"/>
    <w:rsid w:val="006E1A4C"/>
    <w:rsid w:val="00781533"/>
    <w:rsid w:val="00816D28"/>
    <w:rsid w:val="008E5359"/>
    <w:rsid w:val="00931148"/>
    <w:rsid w:val="00982123"/>
    <w:rsid w:val="00996F9A"/>
    <w:rsid w:val="00A03910"/>
    <w:rsid w:val="00AA32A8"/>
    <w:rsid w:val="00B405CE"/>
    <w:rsid w:val="00F3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13150"/>
  <w15:chartTrackingRefBased/>
  <w15:docId w15:val="{1253D150-70DE-46F8-A13E-DA7E22500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D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24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4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355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838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402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645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096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742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047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6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29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25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2922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162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30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0" ma:contentTypeDescription="Create a new document." ma:contentTypeScope="" ma:versionID="95b564e420c6df01923eb4a4268d30a3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7ec2bae4973b282aebb43728f0d3c13c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93349B-A17A-460D-9157-1731EA841C9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6BC2A4F-F05C-4533-A4B8-BE73950C5F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D9DF2A-3203-4CDC-B091-DECE8B00D0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E5AB6FE7</Template>
  <TotalTime>14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Mrs K. Ryker</cp:lastModifiedBy>
  <cp:revision>13</cp:revision>
  <cp:lastPrinted>2022-02-07T08:19:00Z</cp:lastPrinted>
  <dcterms:created xsi:type="dcterms:W3CDTF">2021-02-15T13:17:00Z</dcterms:created>
  <dcterms:modified xsi:type="dcterms:W3CDTF">2022-02-07T15:47:00Z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