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7F" w:rsidRDefault="00152A7F" w:rsidP="00152A7F">
      <w:pPr>
        <w:tabs>
          <w:tab w:val="left" w:pos="147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11430</wp:posOffset>
            </wp:positionV>
            <wp:extent cx="5731510" cy="153035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3664" behindDoc="1" locked="0" layoutInCell="1" allowOverlap="1" wp14:anchorId="65BC8D6E" wp14:editId="0D8AAA4D">
            <wp:simplePos x="0" y="0"/>
            <wp:positionH relativeFrom="column">
              <wp:posOffset>-704850</wp:posOffset>
            </wp:positionH>
            <wp:positionV relativeFrom="paragraph">
              <wp:posOffset>115570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152A7F" w:rsidRPr="00152A7F" w:rsidRDefault="00152A7F" w:rsidP="00152A7F"/>
    <w:p w:rsidR="00152A7F" w:rsidRPr="00152A7F" w:rsidRDefault="00152A7F" w:rsidP="00152A7F"/>
    <w:p w:rsidR="00152A7F" w:rsidRPr="00152A7F" w:rsidRDefault="00152A7F" w:rsidP="00152A7F"/>
    <w:p w:rsidR="00152A7F" w:rsidRDefault="00126383" w:rsidP="00152A7F"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252729</wp:posOffset>
            </wp:positionV>
            <wp:extent cx="5731510" cy="8858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52A7F" w:rsidRDefault="00152A7F" w:rsidP="00152A7F"/>
    <w:p w:rsidR="00152A7F" w:rsidRDefault="00152A7F" w:rsidP="00152A7F"/>
    <w:p w:rsidR="00126383" w:rsidRDefault="00126383" w:rsidP="00152A7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462915</wp:posOffset>
                </wp:positionV>
                <wp:extent cx="2360930" cy="24193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A7F" w:rsidRPr="00126383" w:rsidRDefault="00152A7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26383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2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plus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>What is the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 xml:space="preserve"> total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of 3 and 5?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How much do 7 and 1 make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altogether</w:t>
                            </w:r>
                            <w:r w:rsidRPr="0012638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5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take away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1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7? </w:t>
                            </w:r>
                          </w:p>
                          <w:p w:rsidR="00126383" w:rsidRDefault="00126383">
                            <w:r>
                              <w:t>What is the difference between 8 and 4?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pt;margin-top:36.45pt;width:185.9pt;height:190.5pt;z-index:2516418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" strokecolor="red">
                <v:textbox>
                  <w:txbxContent>
                    <w:p w:rsidR="00152A7F" w:rsidRPr="00126383" w:rsidRDefault="00152A7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26383">
                        <w:rPr>
                          <w:b/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3 </w:t>
                      </w:r>
                      <w:r w:rsidRPr="00126383">
                        <w:rPr>
                          <w:b/>
                          <w:color w:val="FF0000"/>
                        </w:rPr>
                        <w:t>add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2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plus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>What is the</w:t>
                      </w:r>
                      <w:r w:rsidRPr="00126383">
                        <w:rPr>
                          <w:b/>
                          <w:color w:val="FF0000"/>
                        </w:rPr>
                        <w:t xml:space="preserve"> total</w:t>
                      </w:r>
                      <w:r w:rsidRPr="00126383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and 5?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How much do 7 and 1 make </w:t>
                      </w:r>
                      <w:r w:rsidRPr="00126383">
                        <w:rPr>
                          <w:b/>
                          <w:color w:val="FF0000"/>
                        </w:rPr>
                        <w:t>altogether</w:t>
                      </w:r>
                      <w:r w:rsidRPr="00126383">
                        <w:rPr>
                          <w:color w:val="FF0000"/>
                        </w:rPr>
                        <w:t>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take away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1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less than</w:t>
                      </w:r>
                      <w:r w:rsidRPr="00126383">
                        <w:rPr>
                          <w:color w:val="FF0000"/>
                        </w:rPr>
                        <w:t xml:space="preserve"> 7? </w:t>
                      </w:r>
                    </w:p>
                    <w:p w:rsidR="00126383" w:rsidRDefault="00126383">
                      <w:r>
                        <w:t xml:space="preserve">What is the difference between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and 4?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3140075</wp:posOffset>
            </wp:positionV>
            <wp:extent cx="5731510" cy="524510"/>
            <wp:effectExtent l="0" t="0" r="254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368935</wp:posOffset>
            </wp:positionV>
            <wp:extent cx="3510282" cy="24288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2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Default="00126383" w:rsidP="00126383"/>
    <w:p w:rsidR="004D2D39" w:rsidRDefault="00126383" w:rsidP="00126383">
      <w:pPr>
        <w:rPr>
          <w:b/>
          <w:u w:val="single"/>
        </w:rPr>
      </w:pPr>
      <w:r>
        <w:rPr>
          <w:b/>
          <w:u w:val="single"/>
        </w:rPr>
        <w:t>Top Tips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whilst walking to school or during a car journey? You don’t need to practise them all at once: perhaps you could have a fact of the say.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Use practical resources - your child has one potato on their plate and you decide to give them two more. Can they say how many they will have altogether?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Look at the patterns with both objects and numbers e.g. as one number increases, the other one decreases. </w:t>
      </w:r>
    </w:p>
    <w:p w:rsidR="00126383" w:rsidRDefault="00EA2892" w:rsidP="00126383">
      <w:pPr>
        <w:pStyle w:val="ListParagraph"/>
        <w:numPr>
          <w:ilvl w:val="0"/>
          <w:numId w:val="1"/>
        </w:numPr>
      </w:pPr>
      <w:r>
        <w:t xml:space="preserve">Make a poster – your child could make a poster showing all of the different ways to make 10. </w:t>
      </w:r>
    </w:p>
    <w:p w:rsidR="00126383" w:rsidRDefault="00126383" w:rsidP="00126383"/>
    <w:p w:rsidR="00EA2892" w:rsidRDefault="00EA2892" w:rsidP="00126383"/>
    <w:p w:rsidR="00EA2892" w:rsidRDefault="00EA2892" w:rsidP="00126383"/>
    <w:p w:rsidR="00EA2892" w:rsidRDefault="00EA2892" w:rsidP="00126383">
      <w:pPr>
        <w:rPr>
          <w:b/>
          <w:u w:val="single"/>
        </w:rPr>
      </w:pPr>
      <w:r w:rsidRPr="00EA289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154940</wp:posOffset>
                </wp:positionV>
                <wp:extent cx="2360930" cy="2743200"/>
                <wp:effectExtent l="0" t="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892" w:rsidRPr="00EA2892" w:rsidRDefault="00EA2892">
                            <w:pPr>
                              <w:rPr>
                                <w:b/>
                              </w:rPr>
                            </w:pPr>
                            <w:r w:rsidRPr="00EA2892">
                              <w:rPr>
                                <w:b/>
                              </w:rPr>
                              <w:t xml:space="preserve">If you put £1 in your moneybox on Saturday and £3 in your money box on Monday, how much money will be in there altogether?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£4!    How do you know?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Because £1 add £3 equals £4 </w:t>
                            </w:r>
                          </w:p>
                          <w:p w:rsidR="00EA2892" w:rsidRP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305.25pt;margin-top:12.2pt;width:185.9pt;height:3in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">
                <v:textbox>
                  <w:txbxContent>
                    <w:p w:rsidR="00EA2892" w:rsidRPr="00EA2892" w:rsidRDefault="00EA2892">
                      <w:pPr>
                        <w:rPr>
                          <w:b/>
                        </w:rPr>
                      </w:pPr>
                      <w:r w:rsidRPr="00EA2892">
                        <w:rPr>
                          <w:b/>
                        </w:rPr>
                        <w:t xml:space="preserve">If you put £1 in your moneybox on Saturday and £3 in your </w:t>
                      </w:r>
                      <w:proofErr w:type="gramStart"/>
                      <w:r w:rsidRPr="00EA2892">
                        <w:rPr>
                          <w:b/>
                        </w:rPr>
                        <w:t>money box</w:t>
                      </w:r>
                      <w:proofErr w:type="gramEnd"/>
                      <w:r w:rsidRPr="00EA2892">
                        <w:rPr>
                          <w:b/>
                        </w:rPr>
                        <w:t xml:space="preserve"> on Monday, how much money will be in there altogether?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£4!    How do you know?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Because £1 add £3 equals £4 </w:t>
                      </w:r>
                    </w:p>
                    <w:p w:rsidR="00EA2892" w:rsidRP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326390</wp:posOffset>
            </wp:positionV>
            <wp:extent cx="3323129" cy="25241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410" cy="2526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892">
        <w:rPr>
          <w:b/>
          <w:u w:val="single"/>
        </w:rPr>
        <w:t>Make it Real!</w:t>
      </w:r>
    </w:p>
    <w:p w:rsidR="00EA2892" w:rsidRDefault="00EA2892" w:rsidP="00126383">
      <w:pPr>
        <w:rPr>
          <w:b/>
          <w:u w:val="single"/>
        </w:rPr>
      </w:pP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120650</wp:posOffset>
            </wp:positionV>
            <wp:extent cx="1152525" cy="1008459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08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Default="00EA2892" w:rsidP="00EA2892"/>
    <w:p w:rsidR="00EA2892" w:rsidRDefault="00BD2A06" w:rsidP="00EA2892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200660</wp:posOffset>
            </wp:positionV>
            <wp:extent cx="1085850" cy="114681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2892">
        <w:t xml:space="preserve">In the shop you spend £2 on a pencil and notepad. If you give the shopkeeper a £5 note, how much change will you receive? </w:t>
      </w:r>
    </w:p>
    <w:p w:rsidR="00EA2892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£3!      Can you explain your answer?      Because the difference between £5 and £2 is £3. </w:t>
      </w:r>
    </w:p>
    <w:p w:rsidR="00BD2A06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I subtracted 2 from 5. </w:t>
      </w:r>
    </w:p>
    <w:p w:rsidR="00C22627" w:rsidRDefault="00C22627" w:rsidP="00BD2A06"/>
    <w:p w:rsidR="00EA2892" w:rsidRDefault="00BD2A06" w:rsidP="00BD2A06">
      <w:pPr>
        <w:rPr>
          <w:b/>
          <w:u w:val="single"/>
        </w:rPr>
      </w:pPr>
      <w:r>
        <w:rPr>
          <w:b/>
          <w:u w:val="single"/>
        </w:rPr>
        <w:t xml:space="preserve">Make it Fun! </w:t>
      </w:r>
    </w:p>
    <w:p w:rsidR="00BD2A06" w:rsidRDefault="00BD2A06" w:rsidP="00BD2A06">
      <w:r w:rsidRPr="00BD2A06">
        <w:rPr>
          <w:b/>
        </w:rPr>
        <w:t>Call out!</w:t>
      </w:r>
      <w:r>
        <w:rPr>
          <w:b/>
        </w:rPr>
        <w:t xml:space="preserve"> </w:t>
      </w:r>
      <w:r>
        <w:t xml:space="preserve">Use a puppet or favourite teddy to count to q0, making a mistake. Can the child spot the mistake and explain what is wrong before counting along correctly with you.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107950</wp:posOffset>
            </wp:positionV>
            <wp:extent cx="453957" cy="3810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5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BD2A06">
        <w:rPr>
          <w:b/>
        </w:rPr>
        <w:t>What’s hidden?</w:t>
      </w:r>
      <w:r w:rsidR="00BD2A06">
        <w:t xml:space="preserve"> Play bunny ears! Adult to hold up 4 fingers to make ‘ears’. Child makes ears with 6 fingers (bonds to 10).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5514975</wp:posOffset>
            </wp:positionH>
            <wp:positionV relativeFrom="paragraph">
              <wp:posOffset>217170</wp:posOffset>
            </wp:positionV>
            <wp:extent cx="640549" cy="561975"/>
            <wp:effectExtent l="0" t="0" r="762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114" cy="566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C22627">
        <w:rPr>
          <w:b/>
        </w:rPr>
        <w:t>Playing cards</w:t>
      </w:r>
      <w:r w:rsidR="00BD2A06">
        <w:t xml:space="preserve"> Remove picture cards from the pack. Ace becomes 1. Hold up a card and child replies with the number needed to equal 10. Increase difficulty – adult holds up a card and shouts out a random number between 1 and 10 – what must you add to the number on the card to equal the number you have called out? E.g. Hold up a ‘3’ and adult calls ‘7’ so child responds with ‘4’.</w:t>
      </w:r>
    </w:p>
    <w:p w:rsidR="00C22627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163195</wp:posOffset>
            </wp:positionV>
            <wp:extent cx="352425" cy="3429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2A06" w:rsidRPr="00C22627">
        <w:rPr>
          <w:b/>
        </w:rPr>
        <w:t>Songs and rhymes</w:t>
      </w:r>
      <w:r w:rsidR="00BD2A06">
        <w:t xml:space="preserve"> There are lots of songs available to support number bonds e.g. 10 green bottles or 10 in a bed. </w:t>
      </w:r>
      <w:r w:rsidRPr="00C22627">
        <w:rPr>
          <w:b/>
        </w:rPr>
        <w:t>Play online</w:t>
      </w:r>
      <w:r>
        <w:t xml:space="preserve"> you can play number bond games online at </w:t>
      </w:r>
      <w:hyperlink r:id="rId19" w:history="1">
        <w:r w:rsidRPr="003911B4">
          <w:rPr>
            <w:rStyle w:val="Hyperlink"/>
          </w:rPr>
          <w:t>www.conkermaths.com</w:t>
        </w:r>
      </w:hyperlink>
      <w:r>
        <w:t xml:space="preserve">. </w:t>
      </w:r>
    </w:p>
    <w:p w:rsidR="00C22627" w:rsidRPr="00C22627" w:rsidRDefault="00C22627" w:rsidP="00C22627">
      <w:r w:rsidRPr="00C22627">
        <w:rPr>
          <w:b/>
        </w:rPr>
        <w:t>Timed Games</w:t>
      </w:r>
      <w:r>
        <w:t xml:space="preserve"> How well are you doing? How many questions can you answer in 2 minutes? Can you beat your own record?</w:t>
      </w:r>
    </w:p>
    <w:sectPr w:rsidR="00C22627" w:rsidRPr="00C22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7F"/>
    <w:rsid w:val="00126383"/>
    <w:rsid w:val="00152A7F"/>
    <w:rsid w:val="004D2D39"/>
    <w:rsid w:val="00646CB3"/>
    <w:rsid w:val="00BD2A06"/>
    <w:rsid w:val="00C22627"/>
    <w:rsid w:val="00D44DF0"/>
    <w:rsid w:val="00EA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DEAAF9-A231-41AE-A394-1250AC89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3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26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://www.conkermaths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534B79-0566-4150-BD19-F9BB8BFFCA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9C01D0-9FAD-4D81-85FD-99AD98F6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03DDF4-F9B2-42EE-B6D9-07B3E6077D44}">
  <ds:schemaRefs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2F7A5DE2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L. Grigulis</cp:lastModifiedBy>
  <cp:revision>2</cp:revision>
  <dcterms:created xsi:type="dcterms:W3CDTF">2022-12-21T12:39:00Z</dcterms:created>
  <dcterms:modified xsi:type="dcterms:W3CDTF">2022-12-21T12:39:00Z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270200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