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176" w:rsidRPr="006F2961" w:rsidRDefault="002A6CD7" w:rsidP="006F2961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Friday 11th</w:t>
      </w:r>
      <w:bookmarkStart w:id="0" w:name="_GoBack"/>
      <w:bookmarkEnd w:id="0"/>
      <w:r w:rsidR="006F2961" w:rsidRPr="006F2961">
        <w:rPr>
          <w:sz w:val="32"/>
          <w:szCs w:val="32"/>
          <w:u w:val="single"/>
        </w:rPr>
        <w:t xml:space="preserve"> February 2022</w:t>
      </w:r>
    </w:p>
    <w:p w:rsidR="006F2961" w:rsidRDefault="006F2961" w:rsidP="006F2961">
      <w:pPr>
        <w:jc w:val="center"/>
        <w:rPr>
          <w:sz w:val="32"/>
          <w:szCs w:val="32"/>
          <w:u w:val="single"/>
        </w:rPr>
      </w:pPr>
      <w:r w:rsidRPr="006F2961">
        <w:rPr>
          <w:sz w:val="32"/>
          <w:szCs w:val="32"/>
          <w:u w:val="single"/>
        </w:rPr>
        <w:t>Scaling – Reasoning and Problem-Solving</w:t>
      </w:r>
    </w:p>
    <w:p w:rsidR="006F2961" w:rsidRDefault="006F2961" w:rsidP="006F2961">
      <w:pPr>
        <w:jc w:val="center"/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135A8FB7" wp14:editId="5BFA34C4">
            <wp:extent cx="2622305" cy="39306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28883" cy="394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961" w:rsidRDefault="006F2961" w:rsidP="006F2961">
      <w:pPr>
        <w:jc w:val="center"/>
        <w:rPr>
          <w:sz w:val="32"/>
          <w:szCs w:val="32"/>
          <w:u w:val="single"/>
        </w:rPr>
      </w:pPr>
    </w:p>
    <w:p w:rsidR="006F2961" w:rsidRDefault="006F2961" w:rsidP="006F2961">
      <w:pPr>
        <w:jc w:val="center"/>
        <w:rPr>
          <w:sz w:val="32"/>
          <w:szCs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369065A5" wp14:editId="1F958508">
            <wp:extent cx="4524375" cy="39719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961" w:rsidRDefault="006F2961" w:rsidP="006F2961">
      <w:pPr>
        <w:jc w:val="center"/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63224129" wp14:editId="055DAE8B">
            <wp:extent cx="4333875" cy="18764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961" w:rsidRDefault="006F2961" w:rsidP="006F2961">
      <w:pPr>
        <w:jc w:val="center"/>
        <w:rPr>
          <w:sz w:val="32"/>
          <w:szCs w:val="32"/>
          <w:u w:val="single"/>
        </w:rPr>
      </w:pPr>
    </w:p>
    <w:p w:rsidR="006F2961" w:rsidRDefault="006F2961" w:rsidP="006F2961">
      <w:pPr>
        <w:jc w:val="center"/>
        <w:rPr>
          <w:sz w:val="32"/>
          <w:szCs w:val="32"/>
          <w:u w:val="single"/>
        </w:rPr>
      </w:pPr>
    </w:p>
    <w:p w:rsidR="006F2961" w:rsidRDefault="006F2961" w:rsidP="006F2961">
      <w:pPr>
        <w:jc w:val="center"/>
        <w:rPr>
          <w:sz w:val="32"/>
          <w:szCs w:val="32"/>
          <w:u w:val="single"/>
        </w:rPr>
      </w:pPr>
    </w:p>
    <w:p w:rsidR="006F2961" w:rsidRDefault="006F2961" w:rsidP="006F2961">
      <w:pPr>
        <w:jc w:val="center"/>
        <w:rPr>
          <w:sz w:val="32"/>
          <w:szCs w:val="32"/>
          <w:u w:val="single"/>
        </w:rPr>
      </w:pPr>
    </w:p>
    <w:p w:rsidR="006F2961" w:rsidRDefault="006F2961" w:rsidP="006F2961">
      <w:pPr>
        <w:jc w:val="center"/>
        <w:rPr>
          <w:sz w:val="32"/>
          <w:szCs w:val="32"/>
          <w:u w:val="single"/>
        </w:rPr>
      </w:pPr>
    </w:p>
    <w:p w:rsidR="006F2961" w:rsidRDefault="006F2961" w:rsidP="006F2961">
      <w:pPr>
        <w:jc w:val="center"/>
        <w:rPr>
          <w:sz w:val="32"/>
          <w:szCs w:val="32"/>
          <w:u w:val="single"/>
        </w:rPr>
      </w:pPr>
    </w:p>
    <w:p w:rsidR="006F2961" w:rsidRDefault="006F2961" w:rsidP="006F2961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ANSWERS!</w:t>
      </w:r>
    </w:p>
    <w:p w:rsidR="006F2961" w:rsidRDefault="006F2961" w:rsidP="006F2961">
      <w:pPr>
        <w:jc w:val="center"/>
        <w:rPr>
          <w:sz w:val="32"/>
          <w:szCs w:val="32"/>
          <w:u w:val="single"/>
        </w:rPr>
      </w:pPr>
    </w:p>
    <w:p w:rsidR="006F2961" w:rsidRDefault="006F2961" w:rsidP="006F2961">
      <w:pPr>
        <w:jc w:val="center"/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B27290F" wp14:editId="7EB4B8C0">
            <wp:extent cx="2238375" cy="33718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961" w:rsidRDefault="006F2961" w:rsidP="006F2961">
      <w:pPr>
        <w:jc w:val="center"/>
        <w:rPr>
          <w:sz w:val="32"/>
          <w:szCs w:val="32"/>
          <w:u w:val="single"/>
        </w:rPr>
      </w:pPr>
    </w:p>
    <w:p w:rsidR="006F2961" w:rsidRDefault="006F2961" w:rsidP="006F2961">
      <w:pPr>
        <w:jc w:val="center"/>
        <w:rPr>
          <w:sz w:val="32"/>
          <w:szCs w:val="32"/>
          <w:u w:val="single"/>
        </w:rPr>
      </w:pPr>
    </w:p>
    <w:p w:rsidR="006F2961" w:rsidRDefault="006F2961" w:rsidP="006F2961">
      <w:pPr>
        <w:jc w:val="center"/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18811DAA" wp14:editId="58E60560">
            <wp:extent cx="2152650" cy="3048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961" w:rsidRDefault="006F2961" w:rsidP="006F2961">
      <w:pPr>
        <w:jc w:val="center"/>
        <w:rPr>
          <w:sz w:val="32"/>
          <w:szCs w:val="32"/>
          <w:u w:val="single"/>
        </w:rPr>
      </w:pPr>
    </w:p>
    <w:p w:rsidR="006F2961" w:rsidRPr="006F2961" w:rsidRDefault="006F2961" w:rsidP="006F2961">
      <w:pPr>
        <w:jc w:val="center"/>
        <w:rPr>
          <w:sz w:val="32"/>
          <w:szCs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0CB4BF8D" wp14:editId="54D5457C">
            <wp:extent cx="2038350" cy="7334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2961" w:rsidRPr="006F29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961"/>
    <w:rsid w:val="002329E7"/>
    <w:rsid w:val="002A6CD7"/>
    <w:rsid w:val="006F2961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A5CB9"/>
  <w15:chartTrackingRefBased/>
  <w15:docId w15:val="{BE7DD1F1-260D-43B2-BDC2-65925AF0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94D8D7AC</Template>
  <TotalTime>4</TotalTime>
  <Pages>4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2</cp:revision>
  <dcterms:created xsi:type="dcterms:W3CDTF">2022-02-09T07:32:00Z</dcterms:created>
  <dcterms:modified xsi:type="dcterms:W3CDTF">2022-02-10T17:17:00Z</dcterms:modified>
</cp:coreProperties>
</file>