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EC621" w14:textId="203D0B23" w:rsidR="005608C0" w:rsidRPr="005608C0" w:rsidRDefault="004F7A50" w:rsidP="005608C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Tuesday 7</w:t>
      </w:r>
      <w:r w:rsidRPr="004F7A50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December 2021</w:t>
      </w:r>
      <w:bookmarkStart w:id="0" w:name="_GoBack"/>
      <w:bookmarkEnd w:id="0"/>
    </w:p>
    <w:p w14:paraId="78D3D0D4" w14:textId="77777777" w:rsidR="000D5DE7" w:rsidRDefault="005608C0" w:rsidP="005608C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608C0">
        <w:rPr>
          <w:rFonts w:ascii="Comic Sans MS" w:hAnsi="Comic Sans MS"/>
          <w:b/>
          <w:sz w:val="28"/>
          <w:szCs w:val="28"/>
          <w:u w:val="single"/>
        </w:rPr>
        <w:t>Life in the Stone Age</w:t>
      </w:r>
    </w:p>
    <w:p w14:paraId="70FF43FB" w14:textId="77777777" w:rsidR="005608C0" w:rsidRDefault="005608C0" w:rsidP="005608C0">
      <w:pPr>
        <w:jc w:val="center"/>
        <w:rPr>
          <w:rFonts w:ascii="Comic Sans MS" w:hAnsi="Comic Sans MS"/>
          <w:sz w:val="28"/>
          <w:szCs w:val="28"/>
        </w:rPr>
      </w:pPr>
      <w:r w:rsidRPr="005608C0">
        <w:rPr>
          <w:rFonts w:ascii="Comic Sans MS" w:hAnsi="Comic Sans MS"/>
          <w:sz w:val="28"/>
          <w:szCs w:val="28"/>
        </w:rPr>
        <w:t xml:space="preserve">Record your ideas about life </w:t>
      </w:r>
      <w:r>
        <w:rPr>
          <w:rFonts w:ascii="Comic Sans MS" w:hAnsi="Comic Sans MS"/>
          <w:sz w:val="28"/>
          <w:szCs w:val="28"/>
        </w:rPr>
        <w:t xml:space="preserve">as a child </w:t>
      </w:r>
      <w:r w:rsidRPr="005608C0">
        <w:rPr>
          <w:rFonts w:ascii="Comic Sans MS" w:hAnsi="Comic Sans MS"/>
          <w:sz w:val="28"/>
          <w:szCs w:val="28"/>
        </w:rPr>
        <w:t>in the Stone Age</w:t>
      </w:r>
      <w:r>
        <w:rPr>
          <w:rFonts w:ascii="Comic Sans MS" w:hAnsi="Comic Sans MS"/>
          <w:sz w:val="28"/>
          <w:szCs w:val="28"/>
        </w:rPr>
        <w:t>. What would be difficult? What would be fun?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8"/>
        <w:gridCol w:w="4672"/>
      </w:tblGrid>
      <w:tr w:rsidR="005608C0" w14:paraId="5A9EE0D1" w14:textId="77777777" w:rsidTr="005608C0">
        <w:tc>
          <w:tcPr>
            <w:tcW w:w="4788" w:type="dxa"/>
          </w:tcPr>
          <w:p w14:paraId="0BDFF4D7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Fun things about living in the Stone Age</w:t>
            </w:r>
          </w:p>
        </w:tc>
        <w:tc>
          <w:tcPr>
            <w:tcW w:w="4788" w:type="dxa"/>
          </w:tcPr>
          <w:p w14:paraId="29C08AF0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Difficult things about living in the Stone Age</w:t>
            </w:r>
          </w:p>
        </w:tc>
      </w:tr>
      <w:tr w:rsidR="005608C0" w14:paraId="39AC9439" w14:textId="77777777" w:rsidTr="005608C0">
        <w:tc>
          <w:tcPr>
            <w:tcW w:w="4788" w:type="dxa"/>
          </w:tcPr>
          <w:p w14:paraId="1C23A4A5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E7004F1" w14:textId="77777777" w:rsidR="005608C0" w:rsidRDefault="005608C0" w:rsidP="005608C0">
            <w:pPr>
              <w:tabs>
                <w:tab w:val="left" w:pos="1304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</w:p>
          <w:p w14:paraId="4A7A5177" w14:textId="77777777" w:rsidR="005608C0" w:rsidRDefault="005608C0" w:rsidP="005608C0">
            <w:pPr>
              <w:tabs>
                <w:tab w:val="left" w:pos="1304"/>
              </w:tabs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14:paraId="519419BF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14:paraId="7FEF2136" w14:textId="77777777" w:rsidTr="005608C0">
        <w:tc>
          <w:tcPr>
            <w:tcW w:w="4788" w:type="dxa"/>
          </w:tcPr>
          <w:p w14:paraId="2CBF0E66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89821AB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F5062F4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14:paraId="09F10F93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14:paraId="7B32CF51" w14:textId="77777777" w:rsidTr="005608C0">
        <w:tc>
          <w:tcPr>
            <w:tcW w:w="4788" w:type="dxa"/>
          </w:tcPr>
          <w:p w14:paraId="13DA1845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0E1C817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0C5D699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14:paraId="20C686EC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14:paraId="2DA52316" w14:textId="77777777" w:rsidTr="005608C0">
        <w:tc>
          <w:tcPr>
            <w:tcW w:w="4788" w:type="dxa"/>
          </w:tcPr>
          <w:p w14:paraId="6748507B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C447AD7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A29631F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14:paraId="30CC6E02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14:paraId="3680A01B" w14:textId="77777777" w:rsidTr="005608C0">
        <w:tc>
          <w:tcPr>
            <w:tcW w:w="4788" w:type="dxa"/>
          </w:tcPr>
          <w:p w14:paraId="333FCD19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1AC0436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F2A5413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14:paraId="05E8292F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14:paraId="2D4B4EBC" w14:textId="77777777" w:rsidTr="005608C0">
        <w:tc>
          <w:tcPr>
            <w:tcW w:w="4788" w:type="dxa"/>
          </w:tcPr>
          <w:p w14:paraId="7F8AEFD7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020089D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7F72C1A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14:paraId="2063BCB6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14:paraId="7932E54E" w14:textId="77777777" w:rsidTr="005608C0">
        <w:tc>
          <w:tcPr>
            <w:tcW w:w="4788" w:type="dxa"/>
          </w:tcPr>
          <w:p w14:paraId="3D185A1D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A45DFE0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5AA904F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14:paraId="4B6EEACF" w14:textId="77777777"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093E6EF" w14:textId="77777777" w:rsidR="005608C0" w:rsidRPr="005608C0" w:rsidRDefault="005608C0" w:rsidP="005608C0">
      <w:pPr>
        <w:rPr>
          <w:rFonts w:ascii="Comic Sans MS" w:hAnsi="Comic Sans MS"/>
          <w:sz w:val="28"/>
          <w:szCs w:val="28"/>
        </w:rPr>
      </w:pPr>
    </w:p>
    <w:sectPr w:rsidR="005608C0" w:rsidRPr="005608C0" w:rsidSect="000D5D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8C0"/>
    <w:rsid w:val="000D5DE7"/>
    <w:rsid w:val="004F7A50"/>
    <w:rsid w:val="005608C0"/>
    <w:rsid w:val="00C9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A2C3A"/>
  <w15:docId w15:val="{8A4CB464-E5D5-43D9-B7C5-1EB31D8C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8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A0360B2D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Mrs K. Ryker</cp:lastModifiedBy>
  <cp:revision>2</cp:revision>
  <dcterms:created xsi:type="dcterms:W3CDTF">2021-12-06T15:56:00Z</dcterms:created>
  <dcterms:modified xsi:type="dcterms:W3CDTF">2021-12-06T15:56:00Z</dcterms:modified>
</cp:coreProperties>
</file>