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703D0E24" w:rsidR="00076061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bookmarkStart w:id="0" w:name="_GoBack"/>
      <w:bookmarkEnd w:id="0"/>
      <w:r w:rsidRPr="55AB1342">
        <w:rPr>
          <w:rFonts w:ascii="Cavolini" w:eastAsia="Cavolini" w:hAnsi="Cavolini" w:cs="Cavolini"/>
          <w:b/>
          <w:bCs/>
          <w:sz w:val="28"/>
          <w:szCs w:val="28"/>
        </w:rPr>
        <w:t>Has Christmas lost its true meaning?</w:t>
      </w:r>
    </w:p>
    <w:p w14:paraId="6832840D" w14:textId="0DACE38F" w:rsidR="55AB1342" w:rsidRDefault="55AB1342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</w:p>
    <w:p w14:paraId="30F8D8EF" w14:textId="007B4C2E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45CC8AFB" w14:textId="02004300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73EB4A1D" w14:textId="60ADB7ED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7DC52C42" w14:textId="14FB0096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0B93160C" w14:textId="087F8AE0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59BFBFC2" w14:textId="44BF1346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744C4C6F" w14:textId="7CCC71FF" w:rsidR="55AB1342" w:rsidRDefault="55AB1342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</w:p>
    <w:p w14:paraId="4B2547B2" w14:textId="1BFA0AE1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If you could give a gift at Christmas to make the world a better place, what would it be and why?</w:t>
      </w:r>
    </w:p>
    <w:p w14:paraId="53B31FF6" w14:textId="78CF8BC4" w:rsidR="55AB1342" w:rsidRDefault="55AB1342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</w:p>
    <w:p w14:paraId="36127654" w14:textId="3DAC373A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15E4B4C5" w14:textId="1C00F7A5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0F108FDE" w14:textId="226ABB0C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3B85D2C8" w14:textId="73861C7F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28F8B78A" w14:textId="48261939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p w14:paraId="154AE29E" w14:textId="4E157E7B" w:rsidR="12ED53FA" w:rsidRDefault="12ED53FA" w:rsidP="55AB1342">
      <w:pPr>
        <w:rPr>
          <w:rFonts w:ascii="Cavolini" w:eastAsia="Cavolini" w:hAnsi="Cavolini" w:cs="Cavolini"/>
          <w:b/>
          <w:bCs/>
          <w:sz w:val="28"/>
          <w:szCs w:val="28"/>
        </w:rPr>
      </w:pPr>
      <w:r w:rsidRPr="55AB1342">
        <w:rPr>
          <w:rFonts w:ascii="Cavolini" w:eastAsia="Cavolini" w:hAnsi="Cavolini" w:cs="Cavolini"/>
          <w:b/>
          <w:bCs/>
          <w:sz w:val="28"/>
          <w:szCs w:val="28"/>
        </w:rPr>
        <w:t>_________________________________________________________</w:t>
      </w:r>
    </w:p>
    <w:sectPr w:rsidR="12ED53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volin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0F498DB"/>
    <w:rsid w:val="00076061"/>
    <w:rsid w:val="000C5751"/>
    <w:rsid w:val="10F498DB"/>
    <w:rsid w:val="12ED53FA"/>
    <w:rsid w:val="195C957E"/>
    <w:rsid w:val="22D45A0E"/>
    <w:rsid w:val="2FE9E852"/>
    <w:rsid w:val="4DA0015D"/>
    <w:rsid w:val="55AB1342"/>
    <w:rsid w:val="65C92492"/>
    <w:rsid w:val="7D29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31667"/>
  <w15:chartTrackingRefBased/>
  <w15:docId w15:val="{2EB95088-B281-43A1-8F6B-3F5F08506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98A43976</Template>
  <TotalTime>0</TotalTime>
  <Pages>1</Pages>
  <Words>124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K. Ryker</cp:lastModifiedBy>
  <cp:revision>2</cp:revision>
  <dcterms:created xsi:type="dcterms:W3CDTF">2021-12-08T08:05:00Z</dcterms:created>
  <dcterms:modified xsi:type="dcterms:W3CDTF">2021-12-08T08:05:00Z</dcterms:modified>
</cp:coreProperties>
</file>