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76" w:rsidRPr="00023B94" w:rsidRDefault="003A2CB7">
      <w:pPr>
        <w:rPr>
          <w:b/>
          <w:sz w:val="28"/>
          <w:szCs w:val="28"/>
          <w:u w:val="single"/>
        </w:rPr>
      </w:pPr>
      <w:r w:rsidRPr="00023B94">
        <w:rPr>
          <w:b/>
          <w:sz w:val="28"/>
          <w:szCs w:val="28"/>
          <w:u w:val="single"/>
        </w:rPr>
        <w:t>R</w:t>
      </w:r>
      <w:r w:rsidR="00023B94" w:rsidRPr="00023B94">
        <w:rPr>
          <w:b/>
          <w:sz w:val="28"/>
          <w:szCs w:val="28"/>
          <w:u w:val="single"/>
        </w:rPr>
        <w:t>.</w:t>
      </w:r>
      <w:r w:rsidRPr="00023B94">
        <w:rPr>
          <w:b/>
          <w:sz w:val="28"/>
          <w:szCs w:val="28"/>
          <w:u w:val="single"/>
        </w:rPr>
        <w:t>E</w:t>
      </w:r>
      <w:r w:rsidR="00023B94" w:rsidRPr="00023B94">
        <w:rPr>
          <w:b/>
          <w:sz w:val="28"/>
          <w:szCs w:val="28"/>
          <w:u w:val="single"/>
        </w:rPr>
        <w:t>.</w:t>
      </w:r>
      <w:r w:rsidRPr="00023B94">
        <w:rPr>
          <w:b/>
          <w:sz w:val="28"/>
          <w:szCs w:val="28"/>
          <w:u w:val="single"/>
        </w:rPr>
        <w:t xml:space="preserve"> Task</w:t>
      </w:r>
      <w:r w:rsidR="00023B94">
        <w:rPr>
          <w:b/>
          <w:sz w:val="28"/>
          <w:szCs w:val="28"/>
          <w:u w:val="single"/>
        </w:rPr>
        <w:t xml:space="preserve"> Instructions</w:t>
      </w:r>
      <w:bookmarkStart w:id="0" w:name="_GoBack"/>
      <w:bookmarkEnd w:id="0"/>
    </w:p>
    <w:p w:rsidR="003A2CB7" w:rsidRPr="003A2CB7" w:rsidRDefault="003A2CB7" w:rsidP="003A2CB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 </w:t>
      </w:r>
      <w:r w:rsidRPr="00023B94">
        <w:rPr>
          <w:rFonts w:ascii="Calibri" w:eastAsia="Times New Roman" w:hAnsi="Calibri" w:cs="Calibri"/>
          <w:bCs/>
          <w:color w:val="000000"/>
          <w:sz w:val="24"/>
          <w:szCs w:val="24"/>
          <w:u w:val="single"/>
          <w:lang w:eastAsia="en-GB"/>
        </w:rPr>
        <w:t>R.E.</w:t>
      </w:r>
      <w:r w:rsidRPr="00023B9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</w:t>
      </w: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we discussed the following question: </w:t>
      </w:r>
      <w:r w:rsidRPr="003A2CB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Has Christmas lost its true meaning?</w:t>
      </w:r>
    </w:p>
    <w:p w:rsidR="003A2CB7" w:rsidRPr="003A2CB7" w:rsidRDefault="003A2CB7" w:rsidP="003A2CB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These were some of your ideas:-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some people are greedy and put too much on their list (what they want and not need)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there are fewer Christians in the world to believe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more about Santa and not the story of Jesus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everyone puts up decorations and has a Christmas tree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people think of themselves, rather than giving to others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need to believe in the bible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put out carrots and mince pies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have a star on the tree</w:t>
      </w:r>
    </w:p>
    <w:p w:rsidR="003A2CB7" w:rsidRPr="003A2CB7" w:rsidRDefault="003A2CB7" w:rsidP="003A2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Santa gives presents to others as they did to Jesus</w:t>
      </w:r>
    </w:p>
    <w:p w:rsidR="003A2CB7" w:rsidRPr="003A2CB7" w:rsidRDefault="003A2CB7" w:rsidP="003A2CB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 would like you to write a paragraph to answer this question - starting with your own ideas and then include different beliefs.</w:t>
      </w:r>
    </w:p>
    <w:p w:rsidR="003A2CB7" w:rsidRPr="003A2CB7" w:rsidRDefault="003A2CB7" w:rsidP="003A2CB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A2CB7" w:rsidRPr="003A2CB7" w:rsidRDefault="003A2CB7" w:rsidP="003A2CB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We will then think about the following question : </w:t>
      </w:r>
      <w:r w:rsidRPr="003A2CB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If you could give a gift at Christmas to make the world a better place, what would it be and why? </w:t>
      </w: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write your suggestion and include illustrations too.</w:t>
      </w:r>
    </w:p>
    <w:p w:rsidR="003A2CB7" w:rsidRPr="003A2CB7" w:rsidRDefault="003A2CB7" w:rsidP="003A2CB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A2CB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 can use the attached Word document if you'd like to. It would be great to see what you think.</w:t>
      </w:r>
    </w:p>
    <w:p w:rsidR="003A2CB7" w:rsidRDefault="003A2CB7"/>
    <w:sectPr w:rsidR="003A2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30314"/>
    <w:multiLevelType w:val="multilevel"/>
    <w:tmpl w:val="7B5C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CB7"/>
    <w:rsid w:val="00023B94"/>
    <w:rsid w:val="002329E7"/>
    <w:rsid w:val="003A2CB7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31378"/>
  <w15:chartTrackingRefBased/>
  <w15:docId w15:val="{F3CC2F7F-6391-4EAA-B202-C16319B5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3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4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B67F62FB</Template>
  <TotalTime>2</TotalTime>
  <Pages>1</Pages>
  <Words>149</Words>
  <Characters>852</Characters>
  <Application>Microsoft Office Word</Application>
  <DocSecurity>0</DocSecurity>
  <Lines>7</Lines>
  <Paragraphs>1</Paragraphs>
  <ScaleCrop>false</ScaleCrop>
  <Company>Charters School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2</cp:revision>
  <dcterms:created xsi:type="dcterms:W3CDTF">2021-12-08T08:06:00Z</dcterms:created>
  <dcterms:modified xsi:type="dcterms:W3CDTF">2021-12-08T17:25:00Z</dcterms:modified>
</cp:coreProperties>
</file>