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FB2" w:rsidRDefault="00F35A02">
      <w:pPr>
        <w:rPr>
          <w:rFonts w:ascii="Comic Sans MS" w:hAnsi="Comic Sans MS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sz w:val="36"/>
          <w:szCs w:val="36"/>
        </w:rPr>
        <w:t>Burning hot, steaming smoke</w:t>
      </w:r>
    </w:p>
    <w:p w:rsidR="00F35A02" w:rsidRDefault="00F35A0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Blazing ash falling down</w:t>
      </w:r>
    </w:p>
    <w:p w:rsidR="00F35A02" w:rsidRDefault="00F35A0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Hot, steamy furls of smoke exploding in my throat</w:t>
      </w:r>
    </w:p>
    <w:p w:rsidR="00F35A02" w:rsidRDefault="00F35A0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Smoky air in my dry, parched mouth</w:t>
      </w:r>
    </w:p>
    <w:p w:rsidR="00F35A02" w:rsidRDefault="00F35A0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Steaming fire</w:t>
      </w:r>
    </w:p>
    <w:p w:rsidR="00F35A02" w:rsidRDefault="00F35A02">
      <w:pPr>
        <w:rPr>
          <w:rFonts w:ascii="Comic Sans MS" w:hAnsi="Comic Sans MS"/>
          <w:sz w:val="36"/>
          <w:szCs w:val="36"/>
        </w:rPr>
      </w:pPr>
    </w:p>
    <w:p w:rsidR="00F35A02" w:rsidRDefault="00F35A0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Crackling, fizzing and popping as sizzling hot lava peels out of the volcano’s mouth</w:t>
      </w:r>
    </w:p>
    <w:p w:rsidR="00F35A02" w:rsidRDefault="00F35A02">
      <w:pPr>
        <w:rPr>
          <w:rFonts w:ascii="Comic Sans MS" w:hAnsi="Comic Sans MS"/>
          <w:sz w:val="36"/>
          <w:szCs w:val="36"/>
        </w:rPr>
      </w:pPr>
    </w:p>
    <w:p w:rsidR="00F35A02" w:rsidRDefault="00F35A0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Bubbling, boiling lava</w:t>
      </w:r>
    </w:p>
    <w:p w:rsidR="00F35A02" w:rsidRDefault="00F35A0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Ruptures rumbling deep underground</w:t>
      </w:r>
    </w:p>
    <w:p w:rsidR="00F35A02" w:rsidRDefault="00F35A0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Dribbling, hot, steamy acid</w:t>
      </w:r>
    </w:p>
    <w:p w:rsidR="00F35A02" w:rsidRDefault="00F35A0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Bronze-gold magma</w:t>
      </w:r>
      <w:r w:rsidR="00022D61">
        <w:rPr>
          <w:rFonts w:ascii="Comic Sans MS" w:hAnsi="Comic Sans MS"/>
          <w:sz w:val="36"/>
          <w:szCs w:val="36"/>
        </w:rPr>
        <w:t xml:space="preserve"> curling towards me</w:t>
      </w:r>
    </w:p>
    <w:p w:rsidR="00F35A02" w:rsidRDefault="00F35A0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Grey, steamy rocks erupting up from the depths of the fiery volcano</w:t>
      </w:r>
    </w:p>
    <w:p w:rsidR="00F35A02" w:rsidRDefault="00F35A0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crispy burning magma was like a giant slug crawling towards me</w:t>
      </w:r>
    </w:p>
    <w:p w:rsidR="00F35A02" w:rsidRDefault="00F35A0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 could feel the volcano’s anger, like a wild animal, ready to attack</w:t>
      </w:r>
    </w:p>
    <w:p w:rsidR="00F35A02" w:rsidRPr="00F35A02" w:rsidRDefault="00F35A02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Burning-hot rocks tumbling down the craggy hill</w:t>
      </w:r>
    </w:p>
    <w:sectPr w:rsidR="00F35A02" w:rsidRPr="00F35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A02"/>
    <w:rsid w:val="00022D61"/>
    <w:rsid w:val="00122DA9"/>
    <w:rsid w:val="00495B6C"/>
    <w:rsid w:val="00B93FB2"/>
    <w:rsid w:val="00F3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95188B-8FB1-4F62-AF25-EED18C62A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6B6AD26FC0F24EB824224362BD5E8B" ma:contentTypeVersion="7" ma:contentTypeDescription="Create a new document." ma:contentTypeScope="" ma:versionID="ffc380762280301bddc87b9faa39e432">
  <xsd:schema xmlns:xsd="http://www.w3.org/2001/XMLSchema" xmlns:xs="http://www.w3.org/2001/XMLSchema" xmlns:p="http://schemas.microsoft.com/office/2006/metadata/properties" xmlns:ns2="e70f6ad7-4ef2-47a9-97ec-ccbe9734cff5" targetNamespace="http://schemas.microsoft.com/office/2006/metadata/properties" ma:root="true" ma:fieldsID="852239a03cb1e421c14d9cf6bbc798a7" ns2:_="">
    <xsd:import namespace="e70f6ad7-4ef2-47a9-97ec-ccbe9734cff5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f6ad7-4ef2-47a9-97ec-ccbe9734cff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70f6ad7-4ef2-47a9-97ec-ccbe9734cff5" xsi:nil="true"/>
  </documentManagement>
</p:properties>
</file>

<file path=customXml/itemProps1.xml><?xml version="1.0" encoding="utf-8"?>
<ds:datastoreItem xmlns:ds="http://schemas.openxmlformats.org/officeDocument/2006/customXml" ds:itemID="{A377176E-1597-4D7C-AECF-846460C5C5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E89545-3D7C-43A7-A1F7-5300C58CD3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0f6ad7-4ef2-47a9-97ec-ccbe9734cf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AA66A3-B6A1-4B93-8DDE-80445F871509}">
  <ds:schemaRefs>
    <ds:schemaRef ds:uri="http://purl.org/dc/elements/1.1/"/>
    <ds:schemaRef ds:uri="http://schemas.microsoft.com/office/2006/metadata/properties"/>
    <ds:schemaRef ds:uri="e70f6ad7-4ef2-47a9-97ec-ccbe9734cff5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3A31C672</Template>
  <TotalTime>1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 Dineen</dc:creator>
  <cp:keywords/>
  <dc:description/>
  <cp:lastModifiedBy>Mrs K. Ryker</cp:lastModifiedBy>
  <cp:revision>2</cp:revision>
  <dcterms:created xsi:type="dcterms:W3CDTF">2022-01-18T17:13:00Z</dcterms:created>
  <dcterms:modified xsi:type="dcterms:W3CDTF">2022-01-18T17:13:00Z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0x010100776B6AD26FC0F24EB824224362BD5E8B</vt:lpwstr>
  </property>
</Properties>
</file>