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2F932" w14:textId="0C9D012D" w:rsidR="002F52E8" w:rsidRPr="005A3A05" w:rsidRDefault="002F52E8" w:rsidP="002F52E8">
      <w:pPr>
        <w:spacing w:after="100" w:afterAutospacing="1" w:line="240" w:lineRule="auto"/>
        <w:jc w:val="center"/>
        <w:rPr>
          <w:rFonts w:ascii="Comic Sans MS" w:hAnsi="Comic Sans MS"/>
          <w:noProof/>
          <w:sz w:val="32"/>
          <w:szCs w:val="32"/>
          <w:u w:val="single"/>
        </w:rPr>
      </w:pP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r>
        <w:rPr>
          <w:rFonts w:ascii="Comic Sans MS" w:hAnsi="Comic Sans MS"/>
          <w:noProof/>
          <w:sz w:val="28"/>
          <w:szCs w:val="28"/>
        </w:rPr>
        <w:tab/>
      </w:r>
      <w:bookmarkStart w:id="0" w:name="_GoBack"/>
      <w:r w:rsidR="009566EC" w:rsidRPr="005A3A05">
        <w:rPr>
          <w:rFonts w:ascii="Comic Sans MS" w:hAnsi="Comic Sans MS"/>
          <w:noProof/>
          <w:sz w:val="28"/>
          <w:szCs w:val="28"/>
          <w:u w:val="single"/>
        </w:rPr>
        <w:t>2nd</w:t>
      </w:r>
      <w:r w:rsidR="009E5A39" w:rsidRPr="005A3A05">
        <w:rPr>
          <w:rFonts w:ascii="Comic Sans MS" w:hAnsi="Comic Sans MS"/>
          <w:noProof/>
          <w:sz w:val="32"/>
          <w:szCs w:val="32"/>
          <w:u w:val="single"/>
        </w:rPr>
        <w:t xml:space="preserve"> February 2022</w:t>
      </w:r>
    </w:p>
    <w:bookmarkEnd w:id="0"/>
    <w:p w14:paraId="600C364F" w14:textId="5A2F38F5" w:rsidR="008861FF" w:rsidRPr="009566EC" w:rsidRDefault="00FD2007" w:rsidP="002F52E8">
      <w:pPr>
        <w:spacing w:after="100" w:afterAutospacing="1" w:line="240" w:lineRule="auto"/>
        <w:jc w:val="center"/>
        <w:rPr>
          <w:rFonts w:ascii="Comic Sans MS" w:hAnsi="Comic Sans MS"/>
          <w:noProof/>
          <w:sz w:val="32"/>
          <w:szCs w:val="32"/>
          <w:u w:val="single"/>
        </w:rPr>
      </w:pPr>
      <w:r w:rsidRPr="009566EC">
        <w:rPr>
          <w:rFonts w:ascii="Comic Sans MS" w:hAnsi="Comic Sans MS"/>
          <w:noProof/>
          <w:sz w:val="32"/>
          <w:szCs w:val="32"/>
          <w:u w:val="single"/>
        </w:rPr>
        <w:t>To c</w:t>
      </w:r>
      <w:r w:rsidR="008861FF" w:rsidRPr="009566EC">
        <w:rPr>
          <w:rFonts w:ascii="Comic Sans MS" w:hAnsi="Comic Sans MS"/>
          <w:noProof/>
          <w:sz w:val="32"/>
          <w:szCs w:val="32"/>
          <w:u w:val="single"/>
        </w:rPr>
        <w:t>reate an atmospheric piece of writing about volcanoes using sensory description.</w:t>
      </w:r>
    </w:p>
    <w:p w14:paraId="672A6659" w14:textId="77777777" w:rsidR="00DA043C" w:rsidRPr="00D779C6" w:rsidRDefault="008861FF" w:rsidP="008861FF">
      <w:pPr>
        <w:jc w:val="center"/>
        <w:rPr>
          <w:sz w:val="72"/>
          <w:szCs w:val="72"/>
        </w:rPr>
      </w:pPr>
      <w:r w:rsidRPr="00D779C6">
        <w:rPr>
          <w:noProof/>
          <w:sz w:val="72"/>
          <w:szCs w:val="72"/>
        </w:rPr>
        <w:drawing>
          <wp:inline distT="0" distB="0" distL="0" distR="0" wp14:anchorId="5DEB1DD8" wp14:editId="07777777">
            <wp:extent cx="2743200" cy="277153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71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37501D" w14:textId="77777777" w:rsidR="008E1DE0" w:rsidRDefault="008E1DE0" w:rsidP="008E1DE0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4B8DB960" w14:textId="77777777" w:rsidR="008E1DE0" w:rsidRPr="008E1DE0" w:rsidRDefault="008E1DE0" w:rsidP="008E1DE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AB6C7B" w14:textId="77777777" w:rsidR="008861FF" w:rsidRPr="008861FF" w:rsidRDefault="008861FF" w:rsidP="008E1DE0">
      <w:pPr>
        <w:rPr>
          <w:rFonts w:ascii="Comic Sans MS" w:hAnsi="Comic Sans MS"/>
          <w:sz w:val="24"/>
          <w:szCs w:val="24"/>
        </w:rPr>
      </w:pPr>
    </w:p>
    <w:sectPr w:rsidR="008861FF" w:rsidRPr="008861FF" w:rsidSect="00DA04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FF"/>
    <w:rsid w:val="00185980"/>
    <w:rsid w:val="002F52E8"/>
    <w:rsid w:val="00415D13"/>
    <w:rsid w:val="005A3A05"/>
    <w:rsid w:val="008861FF"/>
    <w:rsid w:val="008E1DE0"/>
    <w:rsid w:val="009566EC"/>
    <w:rsid w:val="00990077"/>
    <w:rsid w:val="009E5A39"/>
    <w:rsid w:val="00A87846"/>
    <w:rsid w:val="00BF44AD"/>
    <w:rsid w:val="00D779C6"/>
    <w:rsid w:val="00DA043C"/>
    <w:rsid w:val="00F0122E"/>
    <w:rsid w:val="00FD2007"/>
    <w:rsid w:val="1DED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CA04B"/>
  <w15:docId w15:val="{E54A190B-DB29-4B88-BF65-73CF012F3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1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70f6ad7-4ef2-47a9-97ec-ccbe9734cff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B6AD26FC0F24EB824224362BD5E8B" ma:contentTypeVersion="7" ma:contentTypeDescription="Create a new document." ma:contentTypeScope="" ma:versionID="ffc380762280301bddc87b9faa39e432">
  <xsd:schema xmlns:xsd="http://www.w3.org/2001/XMLSchema" xmlns:xs="http://www.w3.org/2001/XMLSchema" xmlns:p="http://schemas.microsoft.com/office/2006/metadata/properties" xmlns:ns2="e70f6ad7-4ef2-47a9-97ec-ccbe9734cff5" targetNamespace="http://schemas.microsoft.com/office/2006/metadata/properties" ma:root="true" ma:fieldsID="852239a03cb1e421c14d9cf6bbc798a7" ns2:_="">
    <xsd:import namespace="e70f6ad7-4ef2-47a9-97ec-ccbe9734cff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f6ad7-4ef2-47a9-97ec-ccbe9734cff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F1B18F-B6BC-4249-9225-252BC689B484}">
  <ds:schemaRefs>
    <ds:schemaRef ds:uri="e70f6ad7-4ef2-47a9-97ec-ccbe9734cff5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940A959-EABB-4A04-8DC1-6C79D06EE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0f6ad7-4ef2-47a9-97ec-ccbe9734c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5DC4DA-07D3-437F-96ED-795424DAB3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F512AC81</Template>
  <TotalTime>481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K. Ryker</cp:lastModifiedBy>
  <cp:revision>15</cp:revision>
  <cp:lastPrinted>2022-02-01T07:56:00Z</cp:lastPrinted>
  <dcterms:created xsi:type="dcterms:W3CDTF">2022-01-18T16:30:00Z</dcterms:created>
  <dcterms:modified xsi:type="dcterms:W3CDTF">2022-02-01T16:24:00Z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0x010100776B6AD26FC0F24EB824224362BD5E8B</vt:lpwstr>
  </property>
</Properties>
</file>