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6044CA6" w14:textId="4883AB12" w:rsidR="008861FF" w:rsidRPr="008861FF" w:rsidRDefault="008861FF" w:rsidP="6D155D24">
      <w:pPr>
        <w:spacing w:after="100" w:afterAutospacing="1" w:line="240" w:lineRule="auto"/>
        <w:jc w:val="center"/>
        <w:rPr>
          <w:rFonts w:ascii="Comic Sans MS" w:hAnsi="Comic Sans MS"/>
          <w:noProof/>
          <w:sz w:val="28"/>
          <w:szCs w:val="28"/>
          <w:u w:val="single"/>
        </w:rPr>
      </w:pPr>
      <w:bookmarkStart w:id="0" w:name="_GoBack"/>
      <w:bookmarkEnd w:id="0"/>
      <w:r w:rsidRPr="6D155D24">
        <w:rPr>
          <w:rFonts w:ascii="Comic Sans MS" w:hAnsi="Comic Sans MS"/>
          <w:noProof/>
          <w:sz w:val="28"/>
          <w:szCs w:val="28"/>
          <w:u w:val="single"/>
        </w:rPr>
        <w:t xml:space="preserve">English </w:t>
      </w:r>
    </w:p>
    <w:p w14:paraId="76044CA7" w14:textId="77777777" w:rsidR="008861FF" w:rsidRPr="008861FF" w:rsidRDefault="008861FF" w:rsidP="008861FF">
      <w:pPr>
        <w:spacing w:after="100" w:afterAutospacing="1" w:line="240" w:lineRule="auto"/>
        <w:jc w:val="center"/>
        <w:rPr>
          <w:rFonts w:ascii="Comic Sans MS" w:hAnsi="Comic Sans MS"/>
          <w:noProof/>
          <w:sz w:val="28"/>
          <w:szCs w:val="28"/>
          <w:u w:val="single"/>
        </w:rPr>
      </w:pPr>
      <w:r w:rsidRPr="008861FF">
        <w:rPr>
          <w:rFonts w:ascii="Comic Sans MS" w:hAnsi="Comic Sans MS"/>
          <w:noProof/>
          <w:sz w:val="28"/>
          <w:szCs w:val="28"/>
          <w:u w:val="single"/>
        </w:rPr>
        <w:t>Create an atmospheric piece of writing about volcanoes using sensory description.</w:t>
      </w:r>
    </w:p>
    <w:p w14:paraId="76044CA8" w14:textId="77777777" w:rsidR="00DA043C" w:rsidRDefault="008861FF" w:rsidP="008861FF">
      <w:pPr>
        <w:jc w:val="center"/>
      </w:pPr>
      <w:r>
        <w:rPr>
          <w:noProof/>
          <w:lang w:val="en-GB" w:eastAsia="en-GB"/>
        </w:rPr>
        <w:drawing>
          <wp:inline distT="0" distB="0" distL="0" distR="0" wp14:anchorId="76044CAB" wp14:editId="76044CAC">
            <wp:extent cx="2743200" cy="2771539"/>
            <wp:effectExtent l="1905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3200" cy="277153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63250D64" w14:textId="477A8299" w:rsidR="176BC3DF" w:rsidRDefault="176BC3DF" w:rsidP="176BC3DF">
      <w:pPr>
        <w:tabs>
          <w:tab w:val="left" w:pos="5610"/>
        </w:tabs>
      </w:pPr>
    </w:p>
    <w:sectPr w:rsidR="176BC3DF" w:rsidSect="00DA043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web"/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61FF"/>
    <w:rsid w:val="00141343"/>
    <w:rsid w:val="002B7B3F"/>
    <w:rsid w:val="004D5A17"/>
    <w:rsid w:val="00506CCA"/>
    <w:rsid w:val="008861FF"/>
    <w:rsid w:val="00C62723"/>
    <w:rsid w:val="00C97561"/>
    <w:rsid w:val="00D55126"/>
    <w:rsid w:val="00DA043C"/>
    <w:rsid w:val="00F0122E"/>
    <w:rsid w:val="176BC3DF"/>
    <w:rsid w:val="6D155D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6044CA6"/>
  <w15:docId w15:val="{2FCF4F94-FCF2-407C-8526-C76BBA8BA2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A043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861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861F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ReferenceId xmlns="145f9f27-7755-44f5-9190-2896c6148876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9A9903E4703B1479A14A51A3017F7B7" ma:contentTypeVersion="13" ma:contentTypeDescription="Create a new document." ma:contentTypeScope="" ma:versionID="8bcc1ff397584a3c55cf848612e54d72">
  <xsd:schema xmlns:xsd="http://www.w3.org/2001/XMLSchema" xmlns:xs="http://www.w3.org/2001/XMLSchema" xmlns:p="http://schemas.microsoft.com/office/2006/metadata/properties" xmlns:ns2="145f9f27-7755-44f5-9190-2896c6148876" xmlns:ns3="126c833c-eda0-4051-96c5-3539673704bf" targetNamespace="http://schemas.microsoft.com/office/2006/metadata/properties" ma:root="true" ma:fieldsID="3d7c0da0945337800ab7fb444e5f091a" ns2:_="" ns3:_="">
    <xsd:import namespace="145f9f27-7755-44f5-9190-2896c6148876"/>
    <xsd:import namespace="126c833c-eda0-4051-96c5-3539673704bf"/>
    <xsd:element name="properties">
      <xsd:complexType>
        <xsd:sequence>
          <xsd:element name="documentManagement">
            <xsd:complexType>
              <xsd:all>
                <xsd:element ref="ns2:ReferenceId" minOccurs="0"/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45f9f27-7755-44f5-9190-2896c6148876" elementFormDefault="qualified">
    <xsd:import namespace="http://schemas.microsoft.com/office/2006/documentManagement/types"/>
    <xsd:import namespace="http://schemas.microsoft.com/office/infopath/2007/PartnerControls"/>
    <xsd:element name="ReferenceId" ma:index="8" nillable="true" ma:displayName="ReferenceId" ma:indexed="true" ma:internalName="ReferenceId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1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Location" ma:index="13" nillable="true" ma:displayName="Location" ma:internalName="MediaServiceLocation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26c833c-eda0-4051-96c5-3539673704bf" elementFormDefault="qualified">
    <xsd:import namespace="http://schemas.microsoft.com/office/2006/documentManagement/types"/>
    <xsd:import namespace="http://schemas.microsoft.com/office/infopath/2007/PartnerControls"/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FBD7EE64-B44F-499A-9069-178DE8AC9118}">
  <ds:schemaRefs>
    <ds:schemaRef ds:uri="http://purl.org/dc/dcmitype/"/>
    <ds:schemaRef ds:uri="http://schemas.microsoft.com/office/infopath/2007/PartnerControls"/>
    <ds:schemaRef ds:uri="http://purl.org/dc/elements/1.1/"/>
    <ds:schemaRef ds:uri="http://schemas.microsoft.com/office/2006/metadata/properties"/>
    <ds:schemaRef ds:uri="126c833c-eda0-4051-96c5-3539673704bf"/>
    <ds:schemaRef ds:uri="http://purl.org/dc/terms/"/>
    <ds:schemaRef ds:uri="http://schemas.microsoft.com/office/2006/documentManagement/types"/>
    <ds:schemaRef ds:uri="http://schemas.openxmlformats.org/package/2006/metadata/core-properties"/>
    <ds:schemaRef ds:uri="145f9f27-7755-44f5-9190-2896c6148876"/>
    <ds:schemaRef ds:uri="http://www.w3.org/XML/1998/namespace"/>
  </ds:schemaRefs>
</ds:datastoreItem>
</file>

<file path=customXml/itemProps2.xml><?xml version="1.0" encoding="utf-8"?>
<ds:datastoreItem xmlns:ds="http://schemas.openxmlformats.org/officeDocument/2006/customXml" ds:itemID="{88AFA86A-8243-40E0-9AAF-39F8F37C5A0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45f9f27-7755-44f5-9190-2896c6148876"/>
    <ds:schemaRef ds:uri="126c833c-eda0-4051-96c5-3539673704b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F6CB1A82-A038-4F75-9791-FB39A0FADC25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B563E14</Template>
  <TotalTime>0</TotalTime>
  <Pages>1</Pages>
  <Words>14</Words>
  <Characters>80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Mrs K. Ryker</cp:lastModifiedBy>
  <cp:revision>2</cp:revision>
  <dcterms:created xsi:type="dcterms:W3CDTF">2022-01-18T16:32:00Z</dcterms:created>
  <dcterms:modified xsi:type="dcterms:W3CDTF">2022-01-18T16:32:00Z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0x01010009A9903E4703B1479A14A51A3017F7B7</vt:lpwstr>
  </property>
</Properties>
</file>