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5EBE774B" w:rsidR="00B354E1" w:rsidRPr="000C0C99" w:rsidRDefault="000C0C99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0C0C99">
        <w:rPr>
          <w:rFonts w:ascii="XCCW Joined 23a" w:hAnsi="XCCW Joined 23a"/>
          <w:sz w:val="28"/>
          <w:szCs w:val="28"/>
        </w:rPr>
        <w:t xml:space="preserve"> for Spelling Test on </w:t>
      </w:r>
      <w:r>
        <w:rPr>
          <w:rFonts w:ascii="XCCW Joined 23a" w:hAnsi="XCCW Joined 23a"/>
          <w:sz w:val="28"/>
          <w:szCs w:val="28"/>
        </w:rPr>
        <w:t>20.1.22</w:t>
      </w:r>
    </w:p>
    <w:p w14:paraId="34128340" w14:textId="77777777" w:rsidR="001C3600" w:rsidRPr="000C0C99" w:rsidRDefault="001C3600" w:rsidP="00B354E1">
      <w:pPr>
        <w:rPr>
          <w:rFonts w:ascii="XCCW Joined 23a" w:hAnsi="XCCW Joined 23a"/>
          <w:sz w:val="28"/>
          <w:szCs w:val="28"/>
        </w:rPr>
      </w:pPr>
      <w:r w:rsidRPr="000C0C99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0C0C99">
        <w:rPr>
          <w:rFonts w:ascii="XCCW Joined 23a" w:hAnsi="XCCW Joined 23a"/>
          <w:b/>
          <w:sz w:val="28"/>
          <w:szCs w:val="28"/>
        </w:rPr>
        <w:t>, check</w:t>
      </w:r>
      <w:r w:rsidRPr="000C0C99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4"/>
        <w:gridCol w:w="2564"/>
        <w:gridCol w:w="2565"/>
        <w:gridCol w:w="2565"/>
        <w:gridCol w:w="2495"/>
        <w:gridCol w:w="2635"/>
      </w:tblGrid>
      <w:tr w:rsidR="001C3600" w:rsidRPr="003D4BF6" w14:paraId="43D2C629" w14:textId="77777777" w:rsidTr="007E29FF">
        <w:tc>
          <w:tcPr>
            <w:tcW w:w="3024" w:type="dxa"/>
          </w:tcPr>
          <w:p w14:paraId="081F4EBF" w14:textId="59A27071" w:rsidR="001C3600" w:rsidRPr="000C0C99" w:rsidRDefault="007E29FF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  <w:bookmarkStart w:id="0" w:name="_GoBack"/>
            <w:bookmarkEnd w:id="0"/>
          </w:p>
        </w:tc>
        <w:tc>
          <w:tcPr>
            <w:tcW w:w="2564" w:type="dxa"/>
          </w:tcPr>
          <w:p w14:paraId="12DC4152" w14:textId="6F87B12C" w:rsidR="001C3600" w:rsidRPr="000C0C99" w:rsidRDefault="007E29FF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4</w:t>
            </w:r>
          </w:p>
        </w:tc>
        <w:tc>
          <w:tcPr>
            <w:tcW w:w="2565" w:type="dxa"/>
          </w:tcPr>
          <w:p w14:paraId="75B1E07C" w14:textId="4C659165" w:rsidR="001C3600" w:rsidRPr="000C0C99" w:rsidRDefault="007E29FF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3</w:t>
            </w:r>
          </w:p>
        </w:tc>
        <w:tc>
          <w:tcPr>
            <w:tcW w:w="2565" w:type="dxa"/>
          </w:tcPr>
          <w:p w14:paraId="4C8A552C" w14:textId="29BCD5DF" w:rsidR="001C3600" w:rsidRPr="000C0C99" w:rsidRDefault="007E29FF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2</w:t>
            </w:r>
          </w:p>
        </w:tc>
        <w:tc>
          <w:tcPr>
            <w:tcW w:w="2495" w:type="dxa"/>
          </w:tcPr>
          <w:p w14:paraId="0A9925D6" w14:textId="0F28C290" w:rsidR="001C3600" w:rsidRPr="000C0C99" w:rsidRDefault="007E29FF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1</w:t>
            </w:r>
          </w:p>
        </w:tc>
        <w:tc>
          <w:tcPr>
            <w:tcW w:w="2635" w:type="dxa"/>
          </w:tcPr>
          <w:p w14:paraId="215B7A3F" w14:textId="4B1BACB5" w:rsidR="001C3600" w:rsidRPr="000C0C99" w:rsidRDefault="007E29FF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</w:tr>
      <w:tr w:rsidR="007E29FF" w:rsidRPr="003D4BF6" w14:paraId="1E45F124" w14:textId="77777777" w:rsidTr="007E29FF">
        <w:tc>
          <w:tcPr>
            <w:tcW w:w="3024" w:type="dxa"/>
          </w:tcPr>
          <w:p w14:paraId="1B6DC7D9" w14:textId="22A6FAC2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672A6659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37501D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DAB6C7B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2EB378F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3707310F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admit</w:t>
            </w:r>
          </w:p>
        </w:tc>
      </w:tr>
      <w:tr w:rsidR="007E29FF" w:rsidRPr="003D4BF6" w14:paraId="2CD33338" w14:textId="77777777" w:rsidTr="007E29FF">
        <w:tc>
          <w:tcPr>
            <w:tcW w:w="3024" w:type="dxa"/>
          </w:tcPr>
          <w:p w14:paraId="65894BDF" w14:textId="7AEEB71F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5A39BBE3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1C8F396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2A3D3EC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D0B940D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29F1D4D5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admitting</w:t>
            </w:r>
          </w:p>
        </w:tc>
      </w:tr>
      <w:tr w:rsidR="007E29FF" w:rsidRPr="003D4BF6" w14:paraId="23B84336" w14:textId="77777777" w:rsidTr="007E29FF">
        <w:tc>
          <w:tcPr>
            <w:tcW w:w="3024" w:type="dxa"/>
          </w:tcPr>
          <w:p w14:paraId="6967EF07" w14:textId="32F40784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60061E4C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4EAFD9C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B94D5A5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DEEC669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3D7EB4B0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admitted</w:t>
            </w:r>
          </w:p>
        </w:tc>
      </w:tr>
      <w:tr w:rsidR="007E29FF" w:rsidRPr="003D4BF6" w14:paraId="125F8B7E" w14:textId="77777777" w:rsidTr="007E29FF">
        <w:tc>
          <w:tcPr>
            <w:tcW w:w="3024" w:type="dxa"/>
          </w:tcPr>
          <w:p w14:paraId="4FF2238A" w14:textId="56D1121E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45FB0818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49F31CB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3128261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2486C05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40E69E73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upset</w:t>
            </w:r>
          </w:p>
        </w:tc>
      </w:tr>
      <w:tr w:rsidR="007E29FF" w:rsidRPr="003D4BF6" w14:paraId="2774081D" w14:textId="77777777" w:rsidTr="007E29FF">
        <w:tc>
          <w:tcPr>
            <w:tcW w:w="3024" w:type="dxa"/>
          </w:tcPr>
          <w:p w14:paraId="52E77583" w14:textId="2DB0E776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4B99056E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299C43A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DDBEF00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61D779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6A598BCC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upsetting</w:t>
            </w:r>
          </w:p>
        </w:tc>
      </w:tr>
      <w:tr w:rsidR="007E29FF" w:rsidRPr="003D4BF6" w14:paraId="178BDF01" w14:textId="77777777" w:rsidTr="007E29FF">
        <w:tc>
          <w:tcPr>
            <w:tcW w:w="3024" w:type="dxa"/>
          </w:tcPr>
          <w:p w14:paraId="5818F498" w14:textId="76AC562E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0FB78278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C39945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562CB0E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CE0A41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08551224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transmit</w:t>
            </w:r>
          </w:p>
        </w:tc>
      </w:tr>
      <w:tr w:rsidR="007E29FF" w:rsidRPr="003D4BF6" w14:paraId="3AE5126E" w14:textId="77777777" w:rsidTr="007E29FF">
        <w:tc>
          <w:tcPr>
            <w:tcW w:w="3024" w:type="dxa"/>
          </w:tcPr>
          <w:p w14:paraId="0B7FEE0B" w14:textId="4C732B61" w:rsidR="007E29FF" w:rsidRPr="000C0C99" w:rsidRDefault="007E29FF" w:rsidP="007E29FF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4" w:type="dxa"/>
          </w:tcPr>
          <w:p w14:paraId="6D98A12B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2946DB82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997CC1D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110FFD37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42A59A50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40"/>
              </w:rPr>
              <w:t>transmitting</w:t>
            </w:r>
          </w:p>
        </w:tc>
      </w:tr>
      <w:tr w:rsidR="007E29FF" w:rsidRPr="003D4BF6" w14:paraId="11B6EBAE" w14:textId="77777777" w:rsidTr="007E29FF">
        <w:tc>
          <w:tcPr>
            <w:tcW w:w="3024" w:type="dxa"/>
          </w:tcPr>
          <w:p w14:paraId="3E3116BD" w14:textId="79540E10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3FE9F23F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72F646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8CE6F91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1CDCEAD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661DC17B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</w:t>
            </w:r>
          </w:p>
        </w:tc>
      </w:tr>
      <w:tr w:rsidR="007E29FF" w:rsidRPr="003D4BF6" w14:paraId="55632DBB" w14:textId="77777777" w:rsidTr="007E29FF">
        <w:tc>
          <w:tcPr>
            <w:tcW w:w="3024" w:type="dxa"/>
          </w:tcPr>
          <w:p w14:paraId="7F50D37E" w14:textId="28AC763F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23DE523C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2E56223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7547A01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5043CB0F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1E948465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occurring</w:t>
            </w:r>
          </w:p>
        </w:tc>
      </w:tr>
      <w:tr w:rsidR="007E29FF" w:rsidRPr="003D4BF6" w14:paraId="5A7A0652" w14:textId="77777777" w:rsidTr="007E29FF">
        <w:tc>
          <w:tcPr>
            <w:tcW w:w="3024" w:type="dxa"/>
          </w:tcPr>
          <w:p w14:paraId="0024E83A" w14:textId="7B41213B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6537F28F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DFB9E20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0DF9E56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44E871BC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144A5D23" w14:textId="42A7E212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occurred</w:t>
            </w:r>
          </w:p>
        </w:tc>
      </w:tr>
      <w:tr w:rsidR="007E29FF" w:rsidRPr="003D4BF6" w14:paraId="5626C278" w14:textId="77777777" w:rsidTr="007E29FF">
        <w:tc>
          <w:tcPr>
            <w:tcW w:w="3024" w:type="dxa"/>
          </w:tcPr>
          <w:p w14:paraId="7838AA52" w14:textId="0CA4C62E" w:rsidR="007E29FF" w:rsidRPr="000C0C99" w:rsidRDefault="007E29FF" w:rsidP="007E29FF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564" w:type="dxa"/>
          </w:tcPr>
          <w:p w14:paraId="738610EB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37805D2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63F29E8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B7B4B86" w14:textId="77777777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A0FF5F2" w14:textId="3D989C0A" w:rsidR="007E29FF" w:rsidRPr="003D4BF6" w:rsidRDefault="007E29FF" w:rsidP="007E29FF">
            <w:pPr>
              <w:rPr>
                <w:rFonts w:ascii="Comic Sans MS" w:hAnsi="Comic Sans MS"/>
                <w:sz w:val="40"/>
                <w:szCs w:val="36"/>
              </w:rPr>
            </w:pPr>
            <w:r w:rsidRPr="000C0C99">
              <w:rPr>
                <w:rFonts w:ascii="XCCW Joined 23a" w:hAnsi="XCCW Joined 23a"/>
                <w:sz w:val="40"/>
                <w:szCs w:val="36"/>
              </w:rPr>
              <w:t>occurrence</w:t>
            </w: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C0C99"/>
    <w:rsid w:val="000D2E1B"/>
    <w:rsid w:val="001A69AD"/>
    <w:rsid w:val="001C3600"/>
    <w:rsid w:val="00300BEB"/>
    <w:rsid w:val="003D4BF6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10BD3"/>
    <w:rsid w:val="00744029"/>
    <w:rsid w:val="00744F7E"/>
    <w:rsid w:val="0074640C"/>
    <w:rsid w:val="007A0BB7"/>
    <w:rsid w:val="007E29FF"/>
    <w:rsid w:val="008E7C14"/>
    <w:rsid w:val="00923DFF"/>
    <w:rsid w:val="00945357"/>
    <w:rsid w:val="009D3179"/>
    <w:rsid w:val="00A04CCA"/>
    <w:rsid w:val="00B354E1"/>
    <w:rsid w:val="00B455D8"/>
    <w:rsid w:val="00B47FC0"/>
    <w:rsid w:val="00B81BFD"/>
    <w:rsid w:val="00BE1942"/>
    <w:rsid w:val="00CF4CE5"/>
    <w:rsid w:val="00D22D1F"/>
    <w:rsid w:val="00EF66ED"/>
    <w:rsid w:val="00F02470"/>
    <w:rsid w:val="00F067DC"/>
    <w:rsid w:val="00F6070E"/>
    <w:rsid w:val="00F6127E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7BDEE893</Template>
  <TotalTime>6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2022-01-11T07:41:00Z</cp:lastPrinted>
  <dcterms:created xsi:type="dcterms:W3CDTF">2022-01-11T07:42:00Z</dcterms:created>
  <dcterms:modified xsi:type="dcterms:W3CDTF">2022-01-11T07:48:00Z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