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D74238" w:rsidRDefault="00D74238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D74238">
        <w:rPr>
          <w:rFonts w:ascii="XCCW Joined 23a" w:hAnsi="XCCW Joined 23a"/>
          <w:sz w:val="28"/>
          <w:szCs w:val="28"/>
        </w:rPr>
        <w:t xml:space="preserve"> for Spelling Test on </w:t>
      </w:r>
      <w:r>
        <w:rPr>
          <w:rFonts w:ascii="XCCW Joined 23a" w:hAnsi="XCCW Joined 23a"/>
          <w:sz w:val="28"/>
          <w:szCs w:val="28"/>
        </w:rPr>
        <w:t>13.1.21</w:t>
      </w:r>
    </w:p>
    <w:p w:rsidR="001C3600" w:rsidRPr="00D74238" w:rsidRDefault="001C3600" w:rsidP="00B354E1">
      <w:pPr>
        <w:rPr>
          <w:rFonts w:ascii="XCCW Joined 23a" w:hAnsi="XCCW Joined 23a"/>
          <w:sz w:val="28"/>
          <w:szCs w:val="28"/>
        </w:rPr>
      </w:pPr>
      <w:r w:rsidRPr="00D7423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D74238">
        <w:rPr>
          <w:rFonts w:ascii="XCCW Joined 23a" w:hAnsi="XCCW Joined 23a"/>
          <w:b/>
          <w:sz w:val="28"/>
          <w:szCs w:val="28"/>
        </w:rPr>
        <w:t>, check</w:t>
      </w:r>
      <w:r w:rsidRPr="00D7423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D74238">
        <w:rPr>
          <w:rFonts w:ascii="XCCW Joined 23a" w:hAnsi="XCCW Joined 23a"/>
          <w:sz w:val="28"/>
          <w:szCs w:val="28"/>
        </w:rPr>
        <w:t xml:space="preserve"> These words are all taken from the Year 3/Year 4 Statutory Spellings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8"/>
        <w:gridCol w:w="2564"/>
        <w:gridCol w:w="2565"/>
        <w:gridCol w:w="2565"/>
        <w:gridCol w:w="2495"/>
        <w:gridCol w:w="2635"/>
      </w:tblGrid>
      <w:tr w:rsidR="001C3600" w:rsidRPr="00D74238" w:rsidTr="00B717D9">
        <w:tc>
          <w:tcPr>
            <w:tcW w:w="2708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3</w:t>
            </w:r>
          </w:p>
        </w:tc>
        <w:tc>
          <w:tcPr>
            <w:tcW w:w="2495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5</w:t>
            </w:r>
            <w:bookmarkStart w:id="0" w:name="_GoBack"/>
            <w:bookmarkEnd w:id="0"/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accident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accidentally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actual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actually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address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answer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appear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arrive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believe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bicycle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breath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breathe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B717D9" w:rsidRPr="00D74238" w:rsidTr="00B717D9">
        <w:tc>
          <w:tcPr>
            <w:tcW w:w="2708" w:type="dxa"/>
          </w:tcPr>
          <w:p w:rsidR="00B717D9" w:rsidRPr="00D74238" w:rsidRDefault="0097417D" w:rsidP="00B717D9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build</w:t>
            </w:r>
          </w:p>
        </w:tc>
        <w:tc>
          <w:tcPr>
            <w:tcW w:w="2564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6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95" w:type="dxa"/>
          </w:tcPr>
          <w:p w:rsidR="00B717D9" w:rsidRPr="00D74238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35" w:type="dxa"/>
          </w:tcPr>
          <w:p w:rsidR="00B717D9" w:rsidRPr="00B717D9" w:rsidRDefault="00B717D9" w:rsidP="00B717D9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D2E1B"/>
    <w:rsid w:val="001A69AD"/>
    <w:rsid w:val="001C3600"/>
    <w:rsid w:val="00300BEB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10BD3"/>
    <w:rsid w:val="00744029"/>
    <w:rsid w:val="00744F7E"/>
    <w:rsid w:val="0074640C"/>
    <w:rsid w:val="007A0BB7"/>
    <w:rsid w:val="00831841"/>
    <w:rsid w:val="008E7C14"/>
    <w:rsid w:val="00923DFF"/>
    <w:rsid w:val="00945357"/>
    <w:rsid w:val="0097417D"/>
    <w:rsid w:val="009D3179"/>
    <w:rsid w:val="00A04CCA"/>
    <w:rsid w:val="00B354E1"/>
    <w:rsid w:val="00B47FC0"/>
    <w:rsid w:val="00B717D9"/>
    <w:rsid w:val="00B81BFD"/>
    <w:rsid w:val="00BE1942"/>
    <w:rsid w:val="00CF4CE5"/>
    <w:rsid w:val="00D22D1F"/>
    <w:rsid w:val="00D4057E"/>
    <w:rsid w:val="00D74238"/>
    <w:rsid w:val="00EF66ED"/>
    <w:rsid w:val="00F02470"/>
    <w:rsid w:val="00F067DC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3268"/>
  <w15:docId w15:val="{5642EE25-B343-4902-9DB7-2A0D6219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A4B613-9118-450A-B88B-367811CC56B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2B26A7-F40B-4866-AD22-6703A7F81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93F73E-F6C6-4735-A6DA-5C4C898977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A1CB8646</Template>
  <TotalTime>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6</cp:revision>
  <cp:lastPrinted>2021-12-31T13:29:00Z</cp:lastPrinted>
  <dcterms:created xsi:type="dcterms:W3CDTF">2021-12-31T13:26:00Z</dcterms:created>
  <dcterms:modified xsi:type="dcterms:W3CDTF">2022-01-06T07:25:00Z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