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176" w:rsidRDefault="002B1AB4">
      <w:r>
        <w:rPr>
          <w:noProof/>
          <w:lang w:eastAsia="en-GB"/>
        </w:rPr>
        <w:drawing>
          <wp:inline distT="0" distB="0" distL="0" distR="0" wp14:anchorId="2547FAE9" wp14:editId="519884EE">
            <wp:extent cx="8863330" cy="56280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2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2176" w:rsidSect="002B1A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AB4"/>
    <w:rsid w:val="002329E7"/>
    <w:rsid w:val="002B1AB4"/>
    <w:rsid w:val="00DA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A66036-74FE-44B3-A675-9DDBF6328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7BDEE893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Mrs K. Ryker</cp:lastModifiedBy>
  <cp:revision>1</cp:revision>
  <dcterms:created xsi:type="dcterms:W3CDTF">2022-01-11T07:24:00Z</dcterms:created>
  <dcterms:modified xsi:type="dcterms:W3CDTF">2022-01-11T07:24:00Z</dcterms:modified>
</cp:coreProperties>
</file>