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960" w:rsidRPr="00D37F80" w:rsidRDefault="00D37F80" w:rsidP="00D37F80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bookmarkStart w:id="0" w:name="_GoBack"/>
      <w:bookmarkEnd w:id="0"/>
      <w:r w:rsidRPr="00D37F80">
        <w:rPr>
          <w:rFonts w:ascii="Comic Sans MS" w:hAnsi="Comic Sans MS"/>
          <w:b/>
          <w:sz w:val="48"/>
          <w:szCs w:val="48"/>
          <w:u w:val="single"/>
        </w:rPr>
        <w:t>List of Fronted Adverbials linked to ‘Stone Age Boy’.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4"/>
        <w:gridCol w:w="4676"/>
      </w:tblGrid>
      <w:tr w:rsidR="00D37F80" w:rsidRPr="00D37F80" w:rsidTr="00D37F80"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The next day,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Inside the dark cave,</w:t>
            </w:r>
          </w:p>
        </w:tc>
      </w:tr>
      <w:tr w:rsidR="00D37F80" w:rsidRPr="00D37F80" w:rsidTr="00D37F80"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Behind the fire pit,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A little while later,</w:t>
            </w:r>
          </w:p>
        </w:tc>
      </w:tr>
      <w:tr w:rsidR="00D37F80" w:rsidRPr="00D37F80" w:rsidTr="00D37F80"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All of a sudden</w:t>
            </w:r>
            <w:r w:rsidR="003E7E8A">
              <w:rPr>
                <w:rFonts w:ascii="Comic Sans MS" w:hAnsi="Comic Sans MS"/>
                <w:sz w:val="40"/>
                <w:szCs w:val="40"/>
              </w:rPr>
              <w:t>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For a very long time,</w:t>
            </w:r>
          </w:p>
        </w:tc>
      </w:tr>
      <w:tr w:rsidR="00D37F80" w:rsidRPr="00D37F80" w:rsidTr="00D37F80"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Under the starlit sky,</w:t>
            </w:r>
          </w:p>
          <w:p w:rsid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There by the trees,</w:t>
            </w:r>
          </w:p>
        </w:tc>
      </w:tr>
      <w:tr w:rsidR="00D37F80" w:rsidRPr="00D37F80" w:rsidTr="00D37F80"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As evening fell,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At sunrise,</w:t>
            </w:r>
          </w:p>
        </w:tc>
      </w:tr>
      <w:tr w:rsidR="00D37F80" w:rsidRPr="00D37F80" w:rsidTr="00D37F80"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Every night,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In a strange land,</w:t>
            </w:r>
          </w:p>
        </w:tc>
      </w:tr>
    </w:tbl>
    <w:p w:rsidR="00D37F80" w:rsidRPr="00D37F80" w:rsidRDefault="00D37F80">
      <w:pPr>
        <w:rPr>
          <w:rFonts w:ascii="Comic Sans MS" w:hAnsi="Comic Sans MS"/>
          <w:sz w:val="44"/>
          <w:szCs w:val="44"/>
          <w:u w:val="single"/>
        </w:rPr>
      </w:pPr>
    </w:p>
    <w:sectPr w:rsidR="00D37F80" w:rsidRPr="00D37F80" w:rsidSect="006569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F80"/>
    <w:rsid w:val="001C20F7"/>
    <w:rsid w:val="003E7E8A"/>
    <w:rsid w:val="00656960"/>
    <w:rsid w:val="00D37F80"/>
    <w:rsid w:val="00DB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ED8E41-00C2-44D6-985E-DD319A40C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7F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294ED532</Template>
  <TotalTime>0</TotalTime>
  <Pages>2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K. Ryker</cp:lastModifiedBy>
  <cp:revision>2</cp:revision>
  <dcterms:created xsi:type="dcterms:W3CDTF">2021-12-02T07:47:00Z</dcterms:created>
  <dcterms:modified xsi:type="dcterms:W3CDTF">2021-12-02T07:47:00Z</dcterms:modified>
</cp:coreProperties>
</file>