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2191"/>
        <w:gridCol w:w="17"/>
        <w:gridCol w:w="3090"/>
        <w:gridCol w:w="3107"/>
        <w:gridCol w:w="3107"/>
        <w:gridCol w:w="3107"/>
      </w:tblGrid>
      <w:tr w:rsidR="00AB210E" w:rsidRPr="00AF7979" w14:paraId="5D13F9FC" w14:textId="77777777" w:rsidTr="00AB210E">
        <w:tc>
          <w:tcPr>
            <w:tcW w:w="1474" w:type="dxa"/>
          </w:tcPr>
          <w:p w14:paraId="130B3CB3" w14:textId="77777777" w:rsidR="009829BB" w:rsidRPr="00AF7979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208" w:type="dxa"/>
            <w:gridSpan w:val="2"/>
          </w:tcPr>
          <w:p w14:paraId="31245AAC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14:paraId="437CA73E" w14:textId="12E445C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090" w:type="dxa"/>
          </w:tcPr>
          <w:p w14:paraId="30CB8F3C" w14:textId="57DF7DD9" w:rsidR="009C654F" w:rsidRPr="00914168" w:rsidRDefault="009829BB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</w:t>
            </w:r>
            <w:r w:rsidR="00914168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3107" w:type="dxa"/>
          </w:tcPr>
          <w:p w14:paraId="0C42B7AF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14:paraId="28E65785" w14:textId="25F5BB3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14:paraId="27B8457C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14:paraId="54BB2294" w14:textId="5F1BA9C2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14:paraId="2A2A5B16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14:paraId="1AE1A217" w14:textId="434C589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AB210E" w:rsidRPr="00E46587" w14:paraId="51404BE1" w14:textId="77777777" w:rsidTr="00AB210E">
        <w:tc>
          <w:tcPr>
            <w:tcW w:w="1474" w:type="dxa"/>
          </w:tcPr>
          <w:p w14:paraId="626A2A23" w14:textId="481A9E47" w:rsidR="00633B89" w:rsidRPr="00E46587" w:rsidRDefault="00AB210E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 – 9:00</w:t>
            </w:r>
          </w:p>
        </w:tc>
        <w:tc>
          <w:tcPr>
            <w:tcW w:w="2191" w:type="dxa"/>
            <w:shd w:val="clear" w:color="auto" w:fill="auto"/>
          </w:tcPr>
          <w:p w14:paraId="1DDF68A5" w14:textId="2056AA77" w:rsidR="00633B89" w:rsidRPr="00D772A4" w:rsidRDefault="00AB210E" w:rsidP="00A775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 xml:space="preserve">Maths Fluency/Spelling/ </w:t>
            </w:r>
            <w:r w:rsidR="00A7754A" w:rsidRPr="00D772A4">
              <w:rPr>
                <w:sz w:val="24"/>
                <w:szCs w:val="24"/>
              </w:rPr>
              <w:t>Reading</w:t>
            </w:r>
          </w:p>
        </w:tc>
        <w:tc>
          <w:tcPr>
            <w:tcW w:w="3107" w:type="dxa"/>
            <w:gridSpan w:val="2"/>
            <w:shd w:val="clear" w:color="auto" w:fill="auto"/>
          </w:tcPr>
          <w:p w14:paraId="1EBE32F2" w14:textId="608275C0" w:rsidR="00633B89" w:rsidRPr="00D772A4" w:rsidRDefault="00AB210E" w:rsidP="008C5C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</w:t>
            </w:r>
            <w:r w:rsidR="00A7754A" w:rsidRPr="00D772A4">
              <w:rPr>
                <w:sz w:val="24"/>
                <w:szCs w:val="24"/>
              </w:rPr>
              <w:t>aths Fluency/Spelling/Handwriting</w:t>
            </w:r>
          </w:p>
        </w:tc>
        <w:tc>
          <w:tcPr>
            <w:tcW w:w="3107" w:type="dxa"/>
            <w:shd w:val="clear" w:color="auto" w:fill="auto"/>
          </w:tcPr>
          <w:p w14:paraId="01B53FD1" w14:textId="79366AAC" w:rsidR="00633B89" w:rsidRPr="00D772A4" w:rsidRDefault="00AB210E" w:rsidP="0063580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 Fluency/Spelling/Reading</w:t>
            </w:r>
          </w:p>
        </w:tc>
        <w:tc>
          <w:tcPr>
            <w:tcW w:w="3107" w:type="dxa"/>
            <w:shd w:val="clear" w:color="auto" w:fill="auto"/>
          </w:tcPr>
          <w:p w14:paraId="215DD67F" w14:textId="3E3EC78B" w:rsidR="00633B89" w:rsidRPr="00D772A4" w:rsidRDefault="00AB210E" w:rsidP="0063580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 Fluency/Spelling/Reading</w:t>
            </w:r>
          </w:p>
        </w:tc>
        <w:tc>
          <w:tcPr>
            <w:tcW w:w="3107" w:type="dxa"/>
            <w:shd w:val="clear" w:color="auto" w:fill="auto"/>
          </w:tcPr>
          <w:p w14:paraId="27FA8801" w14:textId="536FAAF1" w:rsidR="00633B89" w:rsidRPr="00D772A4" w:rsidRDefault="00AB210E" w:rsidP="0063580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 Fluency/Spelling/Reading</w:t>
            </w:r>
          </w:p>
        </w:tc>
      </w:tr>
      <w:tr w:rsidR="00AB210E" w:rsidRPr="00E46587" w14:paraId="7D3B70BD" w14:textId="77777777" w:rsidTr="00AB210E">
        <w:tc>
          <w:tcPr>
            <w:tcW w:w="1474" w:type="dxa"/>
          </w:tcPr>
          <w:p w14:paraId="2AABD573" w14:textId="0D224274" w:rsidR="00AB210E" w:rsidRDefault="00AB210E" w:rsidP="00AB210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9:00 – 9:05</w:t>
            </w:r>
          </w:p>
        </w:tc>
        <w:tc>
          <w:tcPr>
            <w:tcW w:w="2191" w:type="dxa"/>
            <w:shd w:val="clear" w:color="auto" w:fill="FBE4D5" w:themeFill="accent2" w:themeFillTint="33"/>
          </w:tcPr>
          <w:p w14:paraId="1D286709" w14:textId="0CB84447" w:rsidR="00AB210E" w:rsidRPr="00D772A4" w:rsidRDefault="00AB210E" w:rsidP="00AB21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72A4">
              <w:rPr>
                <w:b/>
                <w:sz w:val="24"/>
                <w:szCs w:val="24"/>
              </w:rPr>
              <w:t>Assembly</w:t>
            </w:r>
          </w:p>
        </w:tc>
        <w:tc>
          <w:tcPr>
            <w:tcW w:w="3107" w:type="dxa"/>
            <w:gridSpan w:val="2"/>
            <w:shd w:val="clear" w:color="auto" w:fill="FBE4D5" w:themeFill="accent2" w:themeFillTint="33"/>
          </w:tcPr>
          <w:p w14:paraId="320577F9" w14:textId="0330B09C" w:rsidR="00AB210E" w:rsidRPr="00D772A4" w:rsidRDefault="00AB210E" w:rsidP="00AB21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72A4">
              <w:rPr>
                <w:b/>
                <w:sz w:val="24"/>
                <w:szCs w:val="24"/>
              </w:rPr>
              <w:t>Assembly</w:t>
            </w:r>
          </w:p>
        </w:tc>
        <w:tc>
          <w:tcPr>
            <w:tcW w:w="3107" w:type="dxa"/>
            <w:shd w:val="clear" w:color="auto" w:fill="FBE4D5" w:themeFill="accent2" w:themeFillTint="33"/>
          </w:tcPr>
          <w:p w14:paraId="16D84BAC" w14:textId="7DF3F0E3" w:rsidR="00AB210E" w:rsidRPr="00D772A4" w:rsidRDefault="00AB210E" w:rsidP="00AB21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72A4">
              <w:rPr>
                <w:b/>
                <w:sz w:val="24"/>
                <w:szCs w:val="24"/>
              </w:rPr>
              <w:t>Assembly</w:t>
            </w:r>
          </w:p>
        </w:tc>
        <w:tc>
          <w:tcPr>
            <w:tcW w:w="3107" w:type="dxa"/>
            <w:shd w:val="clear" w:color="auto" w:fill="FBE4D5" w:themeFill="accent2" w:themeFillTint="33"/>
          </w:tcPr>
          <w:p w14:paraId="02DBD284" w14:textId="126D38B8" w:rsidR="00AB210E" w:rsidRPr="00D772A4" w:rsidRDefault="00AB210E" w:rsidP="00AB21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72A4">
              <w:rPr>
                <w:b/>
                <w:sz w:val="24"/>
                <w:szCs w:val="24"/>
              </w:rPr>
              <w:t>Assembly</w:t>
            </w:r>
          </w:p>
        </w:tc>
        <w:tc>
          <w:tcPr>
            <w:tcW w:w="3107" w:type="dxa"/>
            <w:shd w:val="clear" w:color="auto" w:fill="FBE4D5" w:themeFill="accent2" w:themeFillTint="33"/>
          </w:tcPr>
          <w:p w14:paraId="4627BAF0" w14:textId="0325A5D1" w:rsidR="00AB210E" w:rsidRPr="00D772A4" w:rsidRDefault="00AB210E" w:rsidP="00AB210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72A4">
              <w:rPr>
                <w:b/>
                <w:sz w:val="24"/>
                <w:szCs w:val="24"/>
              </w:rPr>
              <w:t>Assembly</w:t>
            </w:r>
          </w:p>
        </w:tc>
      </w:tr>
      <w:tr w:rsidR="00AB210E" w:rsidRPr="00E46587" w14:paraId="2601965D" w14:textId="77777777" w:rsidTr="00AB210E">
        <w:tc>
          <w:tcPr>
            <w:tcW w:w="1474" w:type="dxa"/>
          </w:tcPr>
          <w:p w14:paraId="6C60F48C" w14:textId="06076BB2" w:rsidR="009829BB" w:rsidRPr="00E46587" w:rsidRDefault="00386659" w:rsidP="00633B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</w:t>
            </w:r>
            <w:r w:rsidR="00633B89">
              <w:rPr>
                <w:sz w:val="28"/>
                <w:szCs w:val="28"/>
              </w:rPr>
              <w:t>30</w:t>
            </w:r>
            <w:r w:rsidR="00AB210E">
              <w:rPr>
                <w:sz w:val="28"/>
                <w:szCs w:val="28"/>
              </w:rPr>
              <w:t xml:space="preserve"> – 10:30</w:t>
            </w:r>
          </w:p>
        </w:tc>
        <w:tc>
          <w:tcPr>
            <w:tcW w:w="2208" w:type="dxa"/>
            <w:gridSpan w:val="2"/>
          </w:tcPr>
          <w:p w14:paraId="5E92A2A8" w14:textId="77777777" w:rsidR="009829BB" w:rsidRPr="00D772A4" w:rsidRDefault="00635803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</w:t>
            </w:r>
          </w:p>
          <w:p w14:paraId="3A76F45A" w14:textId="33EBE39F" w:rsidR="009C654F" w:rsidRPr="00D772A4" w:rsidRDefault="009C654F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14:paraId="0088FB10" w14:textId="510AE839" w:rsidR="009C654F" w:rsidRPr="00D772A4" w:rsidRDefault="009C654F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</w:t>
            </w:r>
          </w:p>
          <w:p w14:paraId="2A7BC02E" w14:textId="70B5A48D" w:rsidR="00A7754A" w:rsidRPr="00D772A4" w:rsidRDefault="00A7754A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(</w:t>
            </w:r>
            <w:proofErr w:type="spellStart"/>
            <w:r w:rsidRPr="00D772A4">
              <w:rPr>
                <w:sz w:val="24"/>
                <w:szCs w:val="24"/>
              </w:rPr>
              <w:t>inc.</w:t>
            </w:r>
            <w:proofErr w:type="spellEnd"/>
            <w:r w:rsidRPr="00D772A4">
              <w:rPr>
                <w:sz w:val="24"/>
                <w:szCs w:val="24"/>
              </w:rPr>
              <w:t xml:space="preserve"> Times Tables Test)</w:t>
            </w:r>
          </w:p>
          <w:p w14:paraId="22144A8A" w14:textId="7B8812EA" w:rsidR="009829BB" w:rsidRPr="00D772A4" w:rsidRDefault="009829BB" w:rsidP="009C654F">
            <w:pPr>
              <w:spacing w:after="0" w:line="240" w:lineRule="auto"/>
              <w:jc w:val="center"/>
              <w:rPr>
                <w:color w:val="00B050"/>
                <w:sz w:val="24"/>
                <w:szCs w:val="24"/>
              </w:rPr>
            </w:pPr>
          </w:p>
        </w:tc>
        <w:tc>
          <w:tcPr>
            <w:tcW w:w="3107" w:type="dxa"/>
          </w:tcPr>
          <w:p w14:paraId="7F7C4CAC" w14:textId="5E78881F" w:rsidR="009C654F" w:rsidRPr="00D772A4" w:rsidRDefault="009C654F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</w:t>
            </w:r>
            <w:r w:rsidR="00A7754A" w:rsidRPr="00D772A4">
              <w:rPr>
                <w:sz w:val="24"/>
                <w:szCs w:val="24"/>
              </w:rPr>
              <w:t xml:space="preserve"> </w:t>
            </w:r>
          </w:p>
          <w:p w14:paraId="5E966532" w14:textId="2E4A9824" w:rsidR="009829BB" w:rsidRPr="00D772A4" w:rsidRDefault="009829BB" w:rsidP="009C654F">
            <w:pPr>
              <w:spacing w:after="0" w:line="240" w:lineRule="auto"/>
              <w:jc w:val="center"/>
              <w:rPr>
                <w:color w:val="00B050"/>
                <w:sz w:val="24"/>
                <w:szCs w:val="24"/>
              </w:rPr>
            </w:pPr>
          </w:p>
        </w:tc>
        <w:tc>
          <w:tcPr>
            <w:tcW w:w="3107" w:type="dxa"/>
          </w:tcPr>
          <w:p w14:paraId="4AB51764" w14:textId="77777777" w:rsidR="009C654F" w:rsidRPr="00D772A4" w:rsidRDefault="009C654F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</w:t>
            </w:r>
          </w:p>
          <w:p w14:paraId="204F2435" w14:textId="7EBB5DBD" w:rsidR="009829BB" w:rsidRPr="00D772A4" w:rsidRDefault="009829BB" w:rsidP="009C654F">
            <w:pPr>
              <w:spacing w:after="0" w:line="240" w:lineRule="auto"/>
              <w:jc w:val="center"/>
              <w:rPr>
                <w:color w:val="00B050"/>
                <w:sz w:val="24"/>
                <w:szCs w:val="24"/>
              </w:rPr>
            </w:pPr>
          </w:p>
        </w:tc>
        <w:tc>
          <w:tcPr>
            <w:tcW w:w="3107" w:type="dxa"/>
          </w:tcPr>
          <w:p w14:paraId="172CC6AB" w14:textId="77777777" w:rsidR="009C654F" w:rsidRPr="00D772A4" w:rsidRDefault="009C654F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MATHS</w:t>
            </w:r>
          </w:p>
          <w:p w14:paraId="2BCE578D" w14:textId="7508127E" w:rsidR="009829BB" w:rsidRPr="00D772A4" w:rsidRDefault="009829BB" w:rsidP="009C654F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AB210E" w:rsidRPr="00E46587" w14:paraId="399F2069" w14:textId="77777777" w:rsidTr="00AB210E">
        <w:tc>
          <w:tcPr>
            <w:tcW w:w="1474" w:type="dxa"/>
          </w:tcPr>
          <w:p w14:paraId="6780AD71" w14:textId="36A4C04C" w:rsidR="00633B89" w:rsidRDefault="00AB210E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10:30 – 10:4</w:t>
            </w:r>
            <w:r w:rsidR="00EC739A">
              <w:rPr>
                <w:sz w:val="28"/>
                <w:szCs w:val="28"/>
              </w:rPr>
              <w:t>5</w:t>
            </w:r>
          </w:p>
        </w:tc>
        <w:tc>
          <w:tcPr>
            <w:tcW w:w="14619" w:type="dxa"/>
            <w:gridSpan w:val="6"/>
            <w:shd w:val="clear" w:color="auto" w:fill="FDE9D9"/>
          </w:tcPr>
          <w:p w14:paraId="4E8AB06D" w14:textId="77777777" w:rsidR="00633B89" w:rsidRPr="00D772A4" w:rsidRDefault="00633B89" w:rsidP="0076033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72A4">
              <w:rPr>
                <w:b/>
                <w:sz w:val="24"/>
                <w:szCs w:val="24"/>
              </w:rPr>
              <w:t>Break</w:t>
            </w:r>
          </w:p>
        </w:tc>
      </w:tr>
      <w:tr w:rsidR="00AB210E" w:rsidRPr="00E46587" w14:paraId="6B7E701F" w14:textId="77777777" w:rsidTr="00AB210E">
        <w:tc>
          <w:tcPr>
            <w:tcW w:w="1474" w:type="dxa"/>
          </w:tcPr>
          <w:p w14:paraId="28AB3BAE" w14:textId="308E99A4" w:rsidR="009829BB" w:rsidRPr="00E46587" w:rsidRDefault="00AB210E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10:50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DF12B8">
              <w:rPr>
                <w:sz w:val="28"/>
                <w:szCs w:val="28"/>
              </w:rPr>
              <w:t>11:50</w:t>
            </w:r>
          </w:p>
        </w:tc>
        <w:tc>
          <w:tcPr>
            <w:tcW w:w="2208" w:type="dxa"/>
            <w:gridSpan w:val="2"/>
          </w:tcPr>
          <w:p w14:paraId="4C1D4C64" w14:textId="77777777" w:rsidR="009829BB" w:rsidRPr="00D772A4" w:rsidRDefault="00635803" w:rsidP="000D17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ENGLISH</w:t>
            </w:r>
          </w:p>
          <w:p w14:paraId="1B086B6D" w14:textId="07ABB65E" w:rsidR="00635803" w:rsidRPr="00D772A4" w:rsidRDefault="00635803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90" w:type="dxa"/>
          </w:tcPr>
          <w:p w14:paraId="2D0DF8EF" w14:textId="77777777" w:rsidR="009C654F" w:rsidRPr="00D772A4" w:rsidRDefault="009C654F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ENGLISH</w:t>
            </w:r>
          </w:p>
          <w:p w14:paraId="0C13B57B" w14:textId="6F9449B0" w:rsidR="00635803" w:rsidRPr="00D772A4" w:rsidRDefault="00635803" w:rsidP="009C654F">
            <w:pPr>
              <w:spacing w:after="0" w:line="240" w:lineRule="auto"/>
              <w:jc w:val="center"/>
              <w:rPr>
                <w:color w:val="0070C0"/>
                <w:sz w:val="24"/>
                <w:szCs w:val="24"/>
              </w:rPr>
            </w:pPr>
          </w:p>
        </w:tc>
        <w:tc>
          <w:tcPr>
            <w:tcW w:w="3107" w:type="dxa"/>
          </w:tcPr>
          <w:p w14:paraId="6B25DC30" w14:textId="77777777" w:rsidR="009C654F" w:rsidRPr="00D772A4" w:rsidRDefault="009C654F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ENGLISH</w:t>
            </w:r>
          </w:p>
          <w:p w14:paraId="267D1998" w14:textId="5A974FB8" w:rsidR="009829BB" w:rsidRPr="00D772A4" w:rsidRDefault="009829BB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14:paraId="284BB54F" w14:textId="12EC888F" w:rsidR="009C654F" w:rsidRPr="00D772A4" w:rsidRDefault="00AB210E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772A4">
              <w:rPr>
                <w:sz w:val="24"/>
                <w:szCs w:val="24"/>
              </w:rPr>
              <w:t>SPaG</w:t>
            </w:r>
            <w:proofErr w:type="spellEnd"/>
            <w:r w:rsidR="00A7754A" w:rsidRPr="00D772A4">
              <w:rPr>
                <w:sz w:val="24"/>
                <w:szCs w:val="24"/>
              </w:rPr>
              <w:t xml:space="preserve"> </w:t>
            </w:r>
            <w:proofErr w:type="spellStart"/>
            <w:r w:rsidR="00A7754A" w:rsidRPr="00D772A4">
              <w:rPr>
                <w:sz w:val="24"/>
                <w:szCs w:val="24"/>
              </w:rPr>
              <w:t>inc.</w:t>
            </w:r>
            <w:proofErr w:type="spellEnd"/>
            <w:r w:rsidR="00A7754A" w:rsidRPr="00D772A4">
              <w:rPr>
                <w:sz w:val="24"/>
                <w:szCs w:val="24"/>
              </w:rPr>
              <w:t xml:space="preserve"> Spelling Test</w:t>
            </w:r>
          </w:p>
          <w:p w14:paraId="7B777069" w14:textId="52BEE23E" w:rsidR="009829BB" w:rsidRPr="00D772A4" w:rsidRDefault="009829BB" w:rsidP="009C654F">
            <w:pPr>
              <w:spacing w:after="0" w:line="240" w:lineRule="auto"/>
              <w:jc w:val="center"/>
              <w:rPr>
                <w:color w:val="00B050"/>
                <w:sz w:val="24"/>
                <w:szCs w:val="24"/>
              </w:rPr>
            </w:pPr>
          </w:p>
        </w:tc>
        <w:tc>
          <w:tcPr>
            <w:tcW w:w="3107" w:type="dxa"/>
          </w:tcPr>
          <w:p w14:paraId="30206EBF" w14:textId="28504BD8" w:rsidR="009C654F" w:rsidRPr="00D772A4" w:rsidRDefault="00AB210E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English</w:t>
            </w:r>
          </w:p>
          <w:p w14:paraId="67455FF0" w14:textId="2C148F99" w:rsidR="009829BB" w:rsidRPr="00D772A4" w:rsidRDefault="009829BB" w:rsidP="009C654F">
            <w:pPr>
              <w:spacing w:after="0" w:line="240" w:lineRule="auto"/>
              <w:jc w:val="center"/>
              <w:rPr>
                <w:color w:val="00B050"/>
                <w:sz w:val="24"/>
                <w:szCs w:val="24"/>
              </w:rPr>
            </w:pPr>
          </w:p>
        </w:tc>
      </w:tr>
      <w:tr w:rsidR="00AB210E" w:rsidRPr="00E46587" w14:paraId="0BDBB3B9" w14:textId="77777777" w:rsidTr="00AB210E">
        <w:tc>
          <w:tcPr>
            <w:tcW w:w="1474" w:type="dxa"/>
          </w:tcPr>
          <w:p w14:paraId="6CA051B7" w14:textId="7EAD520A" w:rsidR="009829BB" w:rsidRPr="00E46587" w:rsidRDefault="00A7754A" w:rsidP="00A775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12:00</w:t>
            </w:r>
            <w:r w:rsidR="00DF12B8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1:00</w:t>
            </w:r>
          </w:p>
        </w:tc>
        <w:tc>
          <w:tcPr>
            <w:tcW w:w="14619" w:type="dxa"/>
            <w:gridSpan w:val="6"/>
            <w:shd w:val="clear" w:color="auto" w:fill="FDE9D9"/>
          </w:tcPr>
          <w:p w14:paraId="5D6BCE71" w14:textId="77777777" w:rsidR="009829BB" w:rsidRPr="00D772A4" w:rsidRDefault="000D1777" w:rsidP="000D177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772A4">
              <w:rPr>
                <w:b/>
                <w:sz w:val="24"/>
                <w:szCs w:val="24"/>
              </w:rPr>
              <w:t>Lunch</w:t>
            </w:r>
          </w:p>
        </w:tc>
      </w:tr>
      <w:tr w:rsidR="00AB210E" w:rsidRPr="00E46587" w14:paraId="5405E7A6" w14:textId="77777777" w:rsidTr="00AB210E">
        <w:tc>
          <w:tcPr>
            <w:tcW w:w="1474" w:type="dxa"/>
          </w:tcPr>
          <w:p w14:paraId="068A7E8D" w14:textId="5F3A335E" w:rsidR="00AB210E" w:rsidRPr="00E46587" w:rsidRDefault="00A7754A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</w:t>
            </w:r>
            <w:r w:rsidR="00AB210E" w:rsidRPr="00E4658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1:45</w:t>
            </w:r>
          </w:p>
        </w:tc>
        <w:tc>
          <w:tcPr>
            <w:tcW w:w="2208" w:type="dxa"/>
            <w:gridSpan w:val="2"/>
          </w:tcPr>
          <w:p w14:paraId="0A259F7F" w14:textId="77777777" w:rsidR="00AB210E" w:rsidRPr="00D772A4" w:rsidRDefault="00AB210E" w:rsidP="00183FD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Focused Reading</w:t>
            </w:r>
          </w:p>
        </w:tc>
        <w:tc>
          <w:tcPr>
            <w:tcW w:w="3090" w:type="dxa"/>
            <w:vMerge w:val="restart"/>
          </w:tcPr>
          <w:p w14:paraId="25749E64" w14:textId="77777777" w:rsidR="00AB210E" w:rsidRPr="00D772A4" w:rsidRDefault="00AB210E" w:rsidP="006217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PE with NH</w:t>
            </w:r>
          </w:p>
          <w:p w14:paraId="3D7CB533" w14:textId="77777777" w:rsidR="00AB210E" w:rsidRPr="00D772A4" w:rsidRDefault="00AB210E" w:rsidP="006217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(KR to Y4)</w:t>
            </w:r>
          </w:p>
          <w:p w14:paraId="2A5B7774" w14:textId="348DC2F3" w:rsidR="00AB210E" w:rsidRPr="00D772A4" w:rsidRDefault="00AB210E" w:rsidP="00A7754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3107" w:type="dxa"/>
            <w:vMerge w:val="restart"/>
          </w:tcPr>
          <w:p w14:paraId="051C1D51" w14:textId="77777777" w:rsidR="00AB210E" w:rsidRPr="00D772A4" w:rsidRDefault="00AB210E" w:rsidP="00183FD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PE (with Mr Searle)</w:t>
            </w:r>
          </w:p>
          <w:p w14:paraId="0924A1B9" w14:textId="77777777" w:rsidR="00AB210E" w:rsidRPr="00D772A4" w:rsidRDefault="00AB210E" w:rsidP="00183FD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025ABC" w14:textId="43FF6515" w:rsidR="00AB210E" w:rsidRPr="00D772A4" w:rsidRDefault="00AB210E" w:rsidP="00183FD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(KR to Y5 to teach French)</w:t>
            </w:r>
          </w:p>
        </w:tc>
        <w:tc>
          <w:tcPr>
            <w:tcW w:w="3107" w:type="dxa"/>
            <w:vMerge w:val="restart"/>
          </w:tcPr>
          <w:p w14:paraId="27FD0E04" w14:textId="77777777" w:rsidR="00AB210E" w:rsidRPr="00D772A4" w:rsidRDefault="00AB210E" w:rsidP="00E465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4B1C65C" w14:textId="77777777" w:rsidR="00AB210E" w:rsidRPr="00D772A4" w:rsidRDefault="00AB210E" w:rsidP="00E465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F5F9D9C" w14:textId="76B65D97" w:rsidR="00AB210E" w:rsidRPr="00D772A4" w:rsidRDefault="00A7754A" w:rsidP="00A775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R.E.</w:t>
            </w:r>
          </w:p>
        </w:tc>
        <w:tc>
          <w:tcPr>
            <w:tcW w:w="3107" w:type="dxa"/>
            <w:vMerge w:val="restart"/>
          </w:tcPr>
          <w:p w14:paraId="122E562C" w14:textId="77777777" w:rsidR="00AB210E" w:rsidRPr="00D772A4" w:rsidRDefault="00AB210E" w:rsidP="00183FD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4394480" w14:textId="1F78EA20" w:rsidR="00AB210E" w:rsidRPr="00D772A4" w:rsidRDefault="00AB210E" w:rsidP="00AB210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Focused Reading</w:t>
            </w:r>
          </w:p>
        </w:tc>
      </w:tr>
      <w:tr w:rsidR="00AB210E" w:rsidRPr="00E46587" w14:paraId="16C0EA52" w14:textId="77777777" w:rsidTr="00AB210E">
        <w:trPr>
          <w:trHeight w:val="350"/>
        </w:trPr>
        <w:tc>
          <w:tcPr>
            <w:tcW w:w="1474" w:type="dxa"/>
            <w:vMerge w:val="restart"/>
          </w:tcPr>
          <w:p w14:paraId="01949C9B" w14:textId="4920FB56" w:rsidR="00AB210E" w:rsidRPr="00E46587" w:rsidRDefault="00A7754A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1:45</w:t>
            </w:r>
            <w:r w:rsidR="00AB210E">
              <w:rPr>
                <w:sz w:val="28"/>
                <w:szCs w:val="28"/>
              </w:rPr>
              <w:t xml:space="preserve"> – 2:</w:t>
            </w:r>
            <w:r w:rsidR="00AB210E" w:rsidRPr="00E46587">
              <w:rPr>
                <w:sz w:val="28"/>
                <w:szCs w:val="28"/>
              </w:rPr>
              <w:t>00</w:t>
            </w:r>
          </w:p>
        </w:tc>
        <w:tc>
          <w:tcPr>
            <w:tcW w:w="2208" w:type="dxa"/>
            <w:gridSpan w:val="2"/>
            <w:vMerge w:val="restart"/>
          </w:tcPr>
          <w:p w14:paraId="03C11EFC" w14:textId="3209AFF9" w:rsidR="00AB210E" w:rsidRPr="00D772A4" w:rsidRDefault="00A7754A" w:rsidP="00E95A31">
            <w:pPr>
              <w:jc w:val="center"/>
              <w:rPr>
                <w:sz w:val="24"/>
                <w:szCs w:val="24"/>
              </w:rPr>
            </w:pPr>
            <w:proofErr w:type="spellStart"/>
            <w:r w:rsidRPr="00D772A4">
              <w:rPr>
                <w:sz w:val="24"/>
                <w:szCs w:val="24"/>
              </w:rPr>
              <w:t>Hndwriting</w:t>
            </w:r>
            <w:proofErr w:type="spellEnd"/>
          </w:p>
          <w:p w14:paraId="3D489CDB" w14:textId="760AF00D" w:rsidR="00AB210E" w:rsidRPr="00D772A4" w:rsidRDefault="00AB210E" w:rsidP="00E95A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</w:tcPr>
          <w:p w14:paraId="25B66064" w14:textId="77777777" w:rsidR="00AB210E" w:rsidRPr="00D772A4" w:rsidRDefault="00AB210E" w:rsidP="006217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07" w:type="dxa"/>
            <w:vMerge/>
          </w:tcPr>
          <w:p w14:paraId="7658E90D" w14:textId="569780CE" w:rsidR="00AB210E" w:rsidRPr="00D772A4" w:rsidRDefault="00AB210E" w:rsidP="0091416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3107" w:type="dxa"/>
            <w:vMerge/>
          </w:tcPr>
          <w:p w14:paraId="0B1C965A" w14:textId="77777777" w:rsidR="00AB210E" w:rsidRPr="00D772A4" w:rsidRDefault="00AB210E" w:rsidP="00E465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07" w:type="dxa"/>
            <w:vMerge/>
          </w:tcPr>
          <w:p w14:paraId="62C0BA88" w14:textId="77777777" w:rsidR="00AB210E" w:rsidRPr="00D772A4" w:rsidRDefault="00AB210E" w:rsidP="008B63C8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B210E" w:rsidRPr="00E46587" w14:paraId="3B45C2FA" w14:textId="77777777" w:rsidTr="00AB210E">
        <w:trPr>
          <w:trHeight w:val="840"/>
        </w:trPr>
        <w:tc>
          <w:tcPr>
            <w:tcW w:w="1474" w:type="dxa"/>
            <w:vMerge/>
          </w:tcPr>
          <w:p w14:paraId="6CEA2DE7" w14:textId="77777777" w:rsidR="00AB210E" w:rsidRDefault="00AB210E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08" w:type="dxa"/>
            <w:gridSpan w:val="2"/>
            <w:vMerge/>
          </w:tcPr>
          <w:p w14:paraId="6EEFE7E8" w14:textId="77777777" w:rsidR="00AB210E" w:rsidRPr="00D772A4" w:rsidRDefault="00AB210E" w:rsidP="00E95A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</w:tcPr>
          <w:p w14:paraId="04A0AC31" w14:textId="77777777" w:rsidR="00AB210E" w:rsidRPr="00D772A4" w:rsidRDefault="00AB210E" w:rsidP="006217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07" w:type="dxa"/>
            <w:vMerge/>
          </w:tcPr>
          <w:p w14:paraId="22FA7F7C" w14:textId="77777777" w:rsidR="00AB210E" w:rsidRPr="00D772A4" w:rsidRDefault="00AB210E" w:rsidP="0091416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3107" w:type="dxa"/>
            <w:vMerge/>
          </w:tcPr>
          <w:p w14:paraId="7EF98DE9" w14:textId="77777777" w:rsidR="00AB210E" w:rsidRPr="00D772A4" w:rsidRDefault="00AB210E" w:rsidP="00E465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14:paraId="46C629FE" w14:textId="15E46532" w:rsidR="00AB210E" w:rsidRPr="00D772A4" w:rsidRDefault="00AB210E" w:rsidP="008B63C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Music</w:t>
            </w:r>
          </w:p>
        </w:tc>
        <w:bookmarkStart w:id="0" w:name="_GoBack"/>
        <w:bookmarkEnd w:id="0"/>
      </w:tr>
      <w:tr w:rsidR="00AB210E" w:rsidRPr="00E46587" w14:paraId="000E2166" w14:textId="77777777" w:rsidTr="00A7754A">
        <w:trPr>
          <w:trHeight w:val="769"/>
        </w:trPr>
        <w:tc>
          <w:tcPr>
            <w:tcW w:w="1474" w:type="dxa"/>
          </w:tcPr>
          <w:p w14:paraId="01EA0962" w14:textId="77777777" w:rsidR="00635803" w:rsidRPr="00E46587" w:rsidRDefault="00635803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2:00-3:00</w:t>
            </w:r>
          </w:p>
        </w:tc>
        <w:tc>
          <w:tcPr>
            <w:tcW w:w="2208" w:type="dxa"/>
            <w:gridSpan w:val="2"/>
          </w:tcPr>
          <w:p w14:paraId="0A76B3EB" w14:textId="7DD827FD" w:rsidR="00E95A31" w:rsidRPr="00D772A4" w:rsidRDefault="00AB210E" w:rsidP="00DD67E1">
            <w:pPr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History</w:t>
            </w:r>
          </w:p>
        </w:tc>
        <w:tc>
          <w:tcPr>
            <w:tcW w:w="3090" w:type="dxa"/>
          </w:tcPr>
          <w:p w14:paraId="42D5C057" w14:textId="7F742C47" w:rsidR="00E95A31" w:rsidRPr="00D772A4" w:rsidRDefault="00013BEB" w:rsidP="009C65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French</w:t>
            </w:r>
            <w:r w:rsidR="009C654F" w:rsidRPr="00D772A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07" w:type="dxa"/>
          </w:tcPr>
          <w:p w14:paraId="66F40E18" w14:textId="77422FB1" w:rsidR="00635803" w:rsidRPr="00D772A4" w:rsidRDefault="00DF12B8" w:rsidP="00A7754A">
            <w:pPr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Science</w:t>
            </w:r>
          </w:p>
        </w:tc>
        <w:tc>
          <w:tcPr>
            <w:tcW w:w="3107" w:type="dxa"/>
          </w:tcPr>
          <w:p w14:paraId="3BCD9C44" w14:textId="1F829525" w:rsidR="00635803" w:rsidRPr="00D772A4" w:rsidRDefault="008C5C2F" w:rsidP="001B56BE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D772A4">
              <w:rPr>
                <w:color w:val="000000" w:themeColor="text1"/>
                <w:sz w:val="24"/>
                <w:szCs w:val="24"/>
              </w:rPr>
              <w:t>Computing</w:t>
            </w:r>
          </w:p>
        </w:tc>
        <w:tc>
          <w:tcPr>
            <w:tcW w:w="3107" w:type="dxa"/>
          </w:tcPr>
          <w:p w14:paraId="59F0A59B" w14:textId="7518D04A" w:rsidR="00633B89" w:rsidRPr="00D772A4" w:rsidRDefault="008C5C2F" w:rsidP="007706C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>PSHE Jigsaw</w:t>
            </w:r>
          </w:p>
        </w:tc>
      </w:tr>
      <w:tr w:rsidR="00AB210E" w:rsidRPr="00E46587" w14:paraId="2C2D2F6C" w14:textId="77777777" w:rsidTr="00AB210E">
        <w:tc>
          <w:tcPr>
            <w:tcW w:w="1474" w:type="dxa"/>
          </w:tcPr>
          <w:p w14:paraId="392403B9" w14:textId="13ADF22A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3:00 – 3:</w:t>
            </w:r>
            <w:r w:rsidR="00AB210E">
              <w:rPr>
                <w:sz w:val="28"/>
                <w:szCs w:val="28"/>
              </w:rPr>
              <w:t>10</w:t>
            </w:r>
          </w:p>
        </w:tc>
        <w:tc>
          <w:tcPr>
            <w:tcW w:w="14619" w:type="dxa"/>
            <w:gridSpan w:val="6"/>
            <w:shd w:val="clear" w:color="auto" w:fill="FDE9D9"/>
          </w:tcPr>
          <w:p w14:paraId="35AF967E" w14:textId="77777777" w:rsidR="009829BB" w:rsidRPr="00D772A4" w:rsidRDefault="00E46587" w:rsidP="00210713">
            <w:pPr>
              <w:tabs>
                <w:tab w:val="left" w:pos="814"/>
                <w:tab w:val="center" w:pos="5943"/>
              </w:tabs>
              <w:spacing w:after="0" w:line="240" w:lineRule="auto"/>
              <w:rPr>
                <w:sz w:val="24"/>
                <w:szCs w:val="24"/>
              </w:rPr>
            </w:pPr>
            <w:r w:rsidRPr="00D772A4">
              <w:rPr>
                <w:sz w:val="24"/>
                <w:szCs w:val="24"/>
              </w:rPr>
              <w:tab/>
            </w:r>
            <w:r w:rsidRPr="00D772A4">
              <w:rPr>
                <w:sz w:val="24"/>
                <w:szCs w:val="24"/>
              </w:rPr>
              <w:tab/>
            </w:r>
            <w:r w:rsidR="009829BB" w:rsidRPr="00D772A4">
              <w:rPr>
                <w:sz w:val="24"/>
                <w:szCs w:val="24"/>
              </w:rPr>
              <w:t>Tidy &amp; story time</w:t>
            </w:r>
            <w:r w:rsidR="007044BF" w:rsidRPr="00D772A4">
              <w:rPr>
                <w:sz w:val="24"/>
                <w:szCs w:val="24"/>
              </w:rPr>
              <w:t xml:space="preserve"> </w:t>
            </w:r>
          </w:p>
        </w:tc>
      </w:tr>
      <w:tr w:rsidR="00AB210E" w:rsidRPr="00E46587" w14:paraId="05D0B5F0" w14:textId="77777777" w:rsidTr="00A7754A">
        <w:tc>
          <w:tcPr>
            <w:tcW w:w="1474" w:type="dxa"/>
          </w:tcPr>
          <w:p w14:paraId="5C811F4B" w14:textId="77777777" w:rsidR="00FB26E9" w:rsidRPr="00E46587" w:rsidRDefault="00FB26E9" w:rsidP="00B539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208" w:type="dxa"/>
            <w:gridSpan w:val="2"/>
          </w:tcPr>
          <w:p w14:paraId="609A7103" w14:textId="77777777" w:rsidR="00FB26E9" w:rsidRPr="00D772A4" w:rsidRDefault="00FB26E9" w:rsidP="00B53915">
            <w:pPr>
              <w:spacing w:after="0" w:line="240" w:lineRule="auto"/>
              <w:jc w:val="center"/>
              <w:rPr>
                <w:color w:val="4BACC6"/>
                <w:sz w:val="24"/>
                <w:szCs w:val="24"/>
              </w:rPr>
            </w:pPr>
            <w:r w:rsidRPr="00D772A4">
              <w:rPr>
                <w:color w:val="4BACC6"/>
                <w:sz w:val="24"/>
                <w:szCs w:val="24"/>
              </w:rPr>
              <w:t>Reading</w:t>
            </w:r>
          </w:p>
        </w:tc>
        <w:tc>
          <w:tcPr>
            <w:tcW w:w="3090" w:type="dxa"/>
          </w:tcPr>
          <w:p w14:paraId="1FEE6818" w14:textId="77777777" w:rsidR="00FB26E9" w:rsidRPr="00D772A4" w:rsidRDefault="00FB26E9" w:rsidP="00B53915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D772A4">
              <w:rPr>
                <w:color w:val="00B0F0"/>
                <w:sz w:val="24"/>
                <w:szCs w:val="24"/>
              </w:rPr>
              <w:t>Reading</w:t>
            </w:r>
          </w:p>
        </w:tc>
        <w:tc>
          <w:tcPr>
            <w:tcW w:w="3107" w:type="dxa"/>
          </w:tcPr>
          <w:p w14:paraId="181C18B1" w14:textId="77777777" w:rsidR="00FB26E9" w:rsidRPr="00D772A4" w:rsidRDefault="00FB26E9" w:rsidP="003C6693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D772A4">
              <w:rPr>
                <w:color w:val="00B0F0"/>
                <w:sz w:val="24"/>
                <w:szCs w:val="24"/>
              </w:rPr>
              <w:t>Reading</w:t>
            </w:r>
          </w:p>
        </w:tc>
        <w:tc>
          <w:tcPr>
            <w:tcW w:w="3107" w:type="dxa"/>
          </w:tcPr>
          <w:p w14:paraId="08EC0C14" w14:textId="370E2D10" w:rsidR="00FB26E9" w:rsidRPr="00D772A4" w:rsidRDefault="00FB26E9" w:rsidP="00671EB2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D772A4">
              <w:rPr>
                <w:color w:val="00B0F0"/>
                <w:sz w:val="24"/>
                <w:szCs w:val="24"/>
              </w:rPr>
              <w:t>Reading</w:t>
            </w:r>
          </w:p>
          <w:p w14:paraId="75A96441" w14:textId="77777777" w:rsidR="00A7754A" w:rsidRPr="00D772A4" w:rsidRDefault="00A7754A" w:rsidP="00A7754A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D772A4">
              <w:rPr>
                <w:color w:val="00B0F0"/>
                <w:sz w:val="24"/>
                <w:szCs w:val="24"/>
              </w:rPr>
              <w:t xml:space="preserve">Spelling </w:t>
            </w:r>
          </w:p>
          <w:p w14:paraId="35E38D1D" w14:textId="7E77FFD4" w:rsidR="00A7754A" w:rsidRPr="00D772A4" w:rsidRDefault="00A7754A" w:rsidP="00A7754A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D772A4">
              <w:rPr>
                <w:color w:val="00B0F0"/>
                <w:sz w:val="24"/>
                <w:szCs w:val="24"/>
              </w:rPr>
              <w:t>Times Tables</w:t>
            </w:r>
          </w:p>
          <w:p w14:paraId="62982392" w14:textId="77777777" w:rsidR="00FB26E9" w:rsidRPr="00D772A4" w:rsidRDefault="00FB26E9" w:rsidP="00671EB2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</w:p>
        </w:tc>
        <w:tc>
          <w:tcPr>
            <w:tcW w:w="3107" w:type="dxa"/>
            <w:tcBorders>
              <w:bottom w:val="nil"/>
            </w:tcBorders>
          </w:tcPr>
          <w:p w14:paraId="01997CBF" w14:textId="77777777" w:rsidR="00FB26E9" w:rsidRPr="00D772A4" w:rsidRDefault="00FB26E9" w:rsidP="00FB26E9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D772A4">
              <w:rPr>
                <w:color w:val="00B0F0"/>
                <w:sz w:val="24"/>
                <w:szCs w:val="24"/>
              </w:rPr>
              <w:t>Reading</w:t>
            </w:r>
          </w:p>
          <w:p w14:paraId="32230DAF" w14:textId="6E71F5C7" w:rsidR="00FB26E9" w:rsidRPr="00D772A4" w:rsidRDefault="00FB26E9" w:rsidP="00633ED6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</w:p>
        </w:tc>
      </w:tr>
    </w:tbl>
    <w:p w14:paraId="32E076FB" w14:textId="5776B532" w:rsidR="009829BB" w:rsidRDefault="009829BB" w:rsidP="007C5337">
      <w:pPr>
        <w:rPr>
          <w:sz w:val="28"/>
          <w:szCs w:val="28"/>
        </w:rPr>
      </w:pPr>
    </w:p>
    <w:sectPr w:rsidR="009829BB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13BEB"/>
    <w:rsid w:val="0002085C"/>
    <w:rsid w:val="00035FE9"/>
    <w:rsid w:val="00080EEB"/>
    <w:rsid w:val="00095658"/>
    <w:rsid w:val="000D1777"/>
    <w:rsid w:val="000D36FC"/>
    <w:rsid w:val="000D7BC6"/>
    <w:rsid w:val="000E51E8"/>
    <w:rsid w:val="00183FD9"/>
    <w:rsid w:val="001B56BE"/>
    <w:rsid w:val="001E611B"/>
    <w:rsid w:val="00201FC8"/>
    <w:rsid w:val="00210713"/>
    <w:rsid w:val="00247CA3"/>
    <w:rsid w:val="0026447E"/>
    <w:rsid w:val="002A1BC5"/>
    <w:rsid w:val="003039BF"/>
    <w:rsid w:val="00386659"/>
    <w:rsid w:val="003A5469"/>
    <w:rsid w:val="003C6693"/>
    <w:rsid w:val="003D568F"/>
    <w:rsid w:val="003F7E09"/>
    <w:rsid w:val="004139C9"/>
    <w:rsid w:val="00420BF5"/>
    <w:rsid w:val="004247AB"/>
    <w:rsid w:val="004A7693"/>
    <w:rsid w:val="004C23A5"/>
    <w:rsid w:val="004C6A1F"/>
    <w:rsid w:val="004E2325"/>
    <w:rsid w:val="00516F62"/>
    <w:rsid w:val="0056454B"/>
    <w:rsid w:val="005902F8"/>
    <w:rsid w:val="005A1D34"/>
    <w:rsid w:val="005F2472"/>
    <w:rsid w:val="0062177A"/>
    <w:rsid w:val="00633B89"/>
    <w:rsid w:val="00633ED6"/>
    <w:rsid w:val="00635803"/>
    <w:rsid w:val="00666771"/>
    <w:rsid w:val="00671EB2"/>
    <w:rsid w:val="007044BF"/>
    <w:rsid w:val="00714A7D"/>
    <w:rsid w:val="00725B21"/>
    <w:rsid w:val="0074082E"/>
    <w:rsid w:val="007543BF"/>
    <w:rsid w:val="0076033A"/>
    <w:rsid w:val="007706C9"/>
    <w:rsid w:val="0078663D"/>
    <w:rsid w:val="007C5337"/>
    <w:rsid w:val="007C6D41"/>
    <w:rsid w:val="007E0283"/>
    <w:rsid w:val="007F22D0"/>
    <w:rsid w:val="008B63C8"/>
    <w:rsid w:val="008C5C2F"/>
    <w:rsid w:val="008D54DF"/>
    <w:rsid w:val="00914168"/>
    <w:rsid w:val="00925547"/>
    <w:rsid w:val="00933C6A"/>
    <w:rsid w:val="009469BF"/>
    <w:rsid w:val="009829BB"/>
    <w:rsid w:val="009907C4"/>
    <w:rsid w:val="009A195E"/>
    <w:rsid w:val="009A5D85"/>
    <w:rsid w:val="009C03E4"/>
    <w:rsid w:val="009C654F"/>
    <w:rsid w:val="00A0619C"/>
    <w:rsid w:val="00A077B6"/>
    <w:rsid w:val="00A7754A"/>
    <w:rsid w:val="00AB210E"/>
    <w:rsid w:val="00AF7979"/>
    <w:rsid w:val="00B02857"/>
    <w:rsid w:val="00B53915"/>
    <w:rsid w:val="00B74946"/>
    <w:rsid w:val="00B87D54"/>
    <w:rsid w:val="00BC559E"/>
    <w:rsid w:val="00C00640"/>
    <w:rsid w:val="00C30FCF"/>
    <w:rsid w:val="00C62426"/>
    <w:rsid w:val="00C701B9"/>
    <w:rsid w:val="00CD5E0B"/>
    <w:rsid w:val="00D27410"/>
    <w:rsid w:val="00D44C6C"/>
    <w:rsid w:val="00D549D5"/>
    <w:rsid w:val="00D54AF4"/>
    <w:rsid w:val="00D772A4"/>
    <w:rsid w:val="00DB6CBC"/>
    <w:rsid w:val="00DC3C8F"/>
    <w:rsid w:val="00DD2BDA"/>
    <w:rsid w:val="00DD67E1"/>
    <w:rsid w:val="00DE0CE9"/>
    <w:rsid w:val="00DE42DB"/>
    <w:rsid w:val="00DF12B8"/>
    <w:rsid w:val="00E02ABD"/>
    <w:rsid w:val="00E21BBC"/>
    <w:rsid w:val="00E31E80"/>
    <w:rsid w:val="00E409FA"/>
    <w:rsid w:val="00E46587"/>
    <w:rsid w:val="00E6721B"/>
    <w:rsid w:val="00E95A31"/>
    <w:rsid w:val="00EC739A"/>
    <w:rsid w:val="00EC7D94"/>
    <w:rsid w:val="00F77225"/>
    <w:rsid w:val="00FB26E9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4A84AF10</Template>
  <TotalTime>0</TotalTime>
  <Pages>1</Pages>
  <Words>102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3</cp:revision>
  <cp:lastPrinted>2019-08-06T13:36:00Z</cp:lastPrinted>
  <dcterms:created xsi:type="dcterms:W3CDTF">2022-05-23T14:58:00Z</dcterms:created>
  <dcterms:modified xsi:type="dcterms:W3CDTF">2022-05-23T14:58:00Z</dcterms:modified>
</cp:coreProperties>
</file>