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835" w:rsidRPr="00854835" w:rsidRDefault="00854835" w:rsidP="00854835">
      <w:pPr>
        <w:shd w:val="clear" w:color="auto" w:fill="FFFFFF"/>
        <w:spacing w:after="100" w:afterAutospacing="1" w:line="240" w:lineRule="auto"/>
        <w:jc w:val="center"/>
        <w:outlineLvl w:val="2"/>
        <w:rPr>
          <w:rFonts w:ascii="Comic Sans MS" w:eastAsia="Times New Roman" w:hAnsi="Comic Sans MS" w:cs="Segoe UI"/>
          <w:b/>
          <w:color w:val="212529"/>
          <w:sz w:val="36"/>
          <w:szCs w:val="36"/>
          <w:u w:val="single"/>
          <w:lang w:eastAsia="en-GB"/>
        </w:rPr>
      </w:pPr>
      <w:bookmarkStart w:id="0" w:name="_GoBack"/>
      <w:bookmarkEnd w:id="0"/>
      <w:r>
        <w:rPr>
          <w:rFonts w:ascii="Comic Sans MS" w:eastAsia="Times New Roman" w:hAnsi="Comic Sans MS" w:cs="Segoe UI"/>
          <w:b/>
          <w:color w:val="212529"/>
          <w:sz w:val="36"/>
          <w:szCs w:val="36"/>
          <w:u w:val="single"/>
          <w:lang w:eastAsia="en-GB"/>
        </w:rPr>
        <w:t>Activities to improve i</w:t>
      </w:r>
      <w:r w:rsidRPr="00854835">
        <w:rPr>
          <w:rFonts w:ascii="Comic Sans MS" w:eastAsia="Times New Roman" w:hAnsi="Comic Sans MS" w:cs="Segoe UI"/>
          <w:b/>
          <w:color w:val="212529"/>
          <w:sz w:val="36"/>
          <w:szCs w:val="36"/>
          <w:u w:val="single"/>
          <w:lang w:eastAsia="en-GB"/>
        </w:rPr>
        <w:t>n</w:t>
      </w:r>
      <w:r>
        <w:rPr>
          <w:rFonts w:ascii="Comic Sans MS" w:eastAsia="Times New Roman" w:hAnsi="Comic Sans MS" w:cs="Segoe UI"/>
          <w:b/>
          <w:color w:val="212529"/>
          <w:sz w:val="36"/>
          <w:szCs w:val="36"/>
          <w:u w:val="single"/>
          <w:lang w:eastAsia="en-GB"/>
        </w:rPr>
        <w:t>-hand manipulation skills for</w:t>
      </w:r>
      <w:r w:rsidRPr="00854835">
        <w:rPr>
          <w:rFonts w:ascii="Comic Sans MS" w:eastAsia="Times New Roman" w:hAnsi="Comic Sans MS" w:cs="Segoe UI"/>
          <w:b/>
          <w:color w:val="212529"/>
          <w:sz w:val="36"/>
          <w:szCs w:val="36"/>
          <w:u w:val="single"/>
          <w:lang w:eastAsia="en-GB"/>
        </w:rPr>
        <w:t xml:space="preserve"> handwriting.</w:t>
      </w:r>
    </w:p>
    <w:p w:rsid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  <w:r w:rsidRPr="00854835"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  <w:t>The coordinated movement of the fingers, thumb and hand are needed to hold and move a pencil effectively for handwriting and drawing. These games help practise in-hand manipulation.</w:t>
      </w:r>
    </w:p>
    <w:p w:rsid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1289D4F8" wp14:editId="4EC6B5EC">
            <wp:extent cx="5731510" cy="238690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86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</w:p>
    <w:p w:rsid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20745D89" wp14:editId="526C2EA3">
            <wp:extent cx="5731510" cy="2969853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</w:p>
    <w:p w:rsid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</w:p>
    <w:p w:rsid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</w:p>
    <w:p w:rsid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0CAAE90B" wp14:editId="0879315B">
            <wp:extent cx="5731510" cy="2737776"/>
            <wp:effectExtent l="0" t="0" r="254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7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835" w:rsidRP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</w:p>
    <w:p w:rsidR="00854835" w:rsidRPr="00854835" w:rsidRDefault="00854835" w:rsidP="00854835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color w:val="212529"/>
          <w:sz w:val="28"/>
          <w:szCs w:val="28"/>
          <w:lang w:eastAsia="en-GB"/>
        </w:rPr>
      </w:pPr>
    </w:p>
    <w:sectPr w:rsidR="00854835" w:rsidRPr="00854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835"/>
    <w:rsid w:val="00363D28"/>
    <w:rsid w:val="005F76FF"/>
    <w:rsid w:val="00763FAF"/>
    <w:rsid w:val="00854835"/>
    <w:rsid w:val="0092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429EFCA-E4B3-44C3-A6B9-48723B030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548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5483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54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1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11851">
          <w:marLeft w:val="0"/>
          <w:marRight w:val="0"/>
          <w:marTop w:val="0"/>
          <w:marBottom w:val="225"/>
          <w:divBdr>
            <w:top w:val="single" w:sz="36" w:space="8" w:color="FF0000"/>
            <w:left w:val="single" w:sz="36" w:space="8" w:color="FF0000"/>
            <w:bottom w:val="single" w:sz="36" w:space="8" w:color="FF0000"/>
            <w:right w:val="single" w:sz="36" w:space="8" w:color="FF0000"/>
          </w:divBdr>
        </w:div>
        <w:div w:id="1027829005">
          <w:marLeft w:val="0"/>
          <w:marRight w:val="0"/>
          <w:marTop w:val="0"/>
          <w:marBottom w:val="225"/>
          <w:divBdr>
            <w:top w:val="single" w:sz="36" w:space="8" w:color="FF0000"/>
            <w:left w:val="single" w:sz="36" w:space="8" w:color="FF0000"/>
            <w:bottom w:val="single" w:sz="36" w:space="8" w:color="FF0000"/>
            <w:right w:val="single" w:sz="36" w:space="8" w:color="FF0000"/>
          </w:divBdr>
        </w:div>
        <w:div w:id="774327560">
          <w:marLeft w:val="0"/>
          <w:marRight w:val="0"/>
          <w:marTop w:val="0"/>
          <w:marBottom w:val="225"/>
          <w:divBdr>
            <w:top w:val="single" w:sz="36" w:space="8" w:color="FF0000"/>
            <w:left w:val="single" w:sz="36" w:space="8" w:color="FF0000"/>
            <w:bottom w:val="single" w:sz="36" w:space="8" w:color="FF0000"/>
            <w:right w:val="single" w:sz="36" w:space="8" w:color="FF0000"/>
          </w:divBdr>
          <w:divsChild>
            <w:div w:id="56599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035226">
          <w:marLeft w:val="0"/>
          <w:marRight w:val="0"/>
          <w:marTop w:val="0"/>
          <w:marBottom w:val="225"/>
          <w:divBdr>
            <w:top w:val="single" w:sz="36" w:space="8" w:color="FF0000"/>
            <w:left w:val="single" w:sz="36" w:space="8" w:color="FF0000"/>
            <w:bottom w:val="single" w:sz="36" w:space="8" w:color="FF0000"/>
            <w:right w:val="single" w:sz="36" w:space="8" w:color="FF0000"/>
          </w:divBdr>
          <w:divsChild>
            <w:div w:id="149719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6F8A4F-9FEF-4551-B409-63568763E6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227bce-33e0-4921-afc1-a89521c5466f"/>
    <ds:schemaRef ds:uri="7196d613-9c3b-44a3-b0ed-fac20461e4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63E2BA-CA71-4FAD-BB2F-1FBCC1042E02}">
  <ds:schemaRefs>
    <ds:schemaRef ds:uri="30227bce-33e0-4921-afc1-a89521c5466f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7196d613-9c3b-44a3-b0ed-fac20461e46d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29BCF87-CDD5-431F-99AC-99512AFD92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521D7DF7</Template>
  <TotalTime>0</TotalTime>
  <Pages>2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Ryker</dc:creator>
  <cp:lastModifiedBy>Mrs K. Ryker</cp:lastModifiedBy>
  <cp:revision>2</cp:revision>
  <dcterms:created xsi:type="dcterms:W3CDTF">2021-09-07T16:48:00Z</dcterms:created>
  <dcterms:modified xsi:type="dcterms:W3CDTF">2021-09-07T16:48:00Z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</Properties>
</file>