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4"/>
        <w:gridCol w:w="2625"/>
        <w:gridCol w:w="17"/>
        <w:gridCol w:w="2724"/>
        <w:gridCol w:w="2910"/>
        <w:gridCol w:w="2642"/>
        <w:gridCol w:w="2642"/>
      </w:tblGrid>
      <w:tr w:rsidR="009829BB" w:rsidRPr="00AF7979" w14:paraId="5D13F9FC" w14:textId="77777777" w:rsidTr="009C654F">
        <w:tc>
          <w:tcPr>
            <w:tcW w:w="2054" w:type="dxa"/>
          </w:tcPr>
          <w:p w14:paraId="130B3CB3" w14:textId="77777777" w:rsidR="009829BB" w:rsidRPr="00AF7979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Timings</w:t>
            </w:r>
          </w:p>
        </w:tc>
        <w:tc>
          <w:tcPr>
            <w:tcW w:w="2642" w:type="dxa"/>
            <w:gridSpan w:val="2"/>
          </w:tcPr>
          <w:p w14:paraId="31245AAC" w14:textId="77777777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Monday</w:t>
            </w:r>
          </w:p>
          <w:p w14:paraId="437CA73E" w14:textId="12E445C5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724" w:type="dxa"/>
          </w:tcPr>
          <w:p w14:paraId="30CB8F3C" w14:textId="57DF7DD9" w:rsidR="009C654F" w:rsidRPr="00914168" w:rsidRDefault="009829BB" w:rsidP="0091416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Tuesda</w:t>
            </w:r>
            <w:r w:rsidR="00914168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2910" w:type="dxa"/>
          </w:tcPr>
          <w:p w14:paraId="0C42B7AF" w14:textId="77777777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Wednesday</w:t>
            </w:r>
          </w:p>
          <w:p w14:paraId="28E65785" w14:textId="25F5BB35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</w:tcPr>
          <w:p w14:paraId="27B8457C" w14:textId="77777777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Thursday</w:t>
            </w:r>
          </w:p>
          <w:p w14:paraId="54BB2294" w14:textId="5F1BA9C2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</w:tcPr>
          <w:p w14:paraId="2A2A5B16" w14:textId="77777777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Friday</w:t>
            </w:r>
          </w:p>
          <w:p w14:paraId="1AE1A217" w14:textId="434C5895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633B89" w:rsidRPr="00E46587" w14:paraId="51404BE1" w14:textId="77777777" w:rsidTr="009C654F">
        <w:tc>
          <w:tcPr>
            <w:tcW w:w="2054" w:type="dxa"/>
          </w:tcPr>
          <w:p w14:paraId="626A2A23" w14:textId="25A9B335" w:rsidR="00633B89" w:rsidRPr="00E46587" w:rsidRDefault="00EC739A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9:00 – 9:15</w:t>
            </w:r>
          </w:p>
        </w:tc>
        <w:tc>
          <w:tcPr>
            <w:tcW w:w="2625" w:type="dxa"/>
            <w:shd w:val="clear" w:color="auto" w:fill="auto"/>
          </w:tcPr>
          <w:p w14:paraId="1DDF68A5" w14:textId="4F5D9AFE" w:rsidR="00633B89" w:rsidRPr="00E46587" w:rsidRDefault="00633B89" w:rsidP="006358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Reading</w:t>
            </w:r>
          </w:p>
        </w:tc>
        <w:tc>
          <w:tcPr>
            <w:tcW w:w="2741" w:type="dxa"/>
            <w:gridSpan w:val="2"/>
            <w:shd w:val="clear" w:color="auto" w:fill="auto"/>
          </w:tcPr>
          <w:p w14:paraId="1EBE32F2" w14:textId="6BB50F7A" w:rsidR="00633B89" w:rsidRPr="00E46587" w:rsidRDefault="008C5C2F" w:rsidP="008C5C2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Focused Reading</w:t>
            </w:r>
          </w:p>
        </w:tc>
        <w:tc>
          <w:tcPr>
            <w:tcW w:w="2910" w:type="dxa"/>
            <w:shd w:val="clear" w:color="auto" w:fill="auto"/>
          </w:tcPr>
          <w:p w14:paraId="01B53FD1" w14:textId="2AE789E3" w:rsidR="00633B89" w:rsidRPr="00E46587" w:rsidRDefault="008C5C2F" w:rsidP="006358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Reading</w:t>
            </w:r>
          </w:p>
        </w:tc>
        <w:tc>
          <w:tcPr>
            <w:tcW w:w="2642" w:type="dxa"/>
            <w:shd w:val="clear" w:color="auto" w:fill="auto"/>
          </w:tcPr>
          <w:p w14:paraId="215DD67F" w14:textId="1F419DDE" w:rsidR="00633B89" w:rsidRPr="00E46587" w:rsidRDefault="008C5C2F" w:rsidP="006358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Focused Reading</w:t>
            </w:r>
          </w:p>
        </w:tc>
        <w:tc>
          <w:tcPr>
            <w:tcW w:w="2642" w:type="dxa"/>
            <w:shd w:val="clear" w:color="auto" w:fill="auto"/>
          </w:tcPr>
          <w:p w14:paraId="27FA8801" w14:textId="6F3789FA" w:rsidR="00633B89" w:rsidRPr="00E46587" w:rsidRDefault="00633B89" w:rsidP="006358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Reading</w:t>
            </w:r>
          </w:p>
        </w:tc>
      </w:tr>
      <w:tr w:rsidR="00633B89" w:rsidRPr="00E46587" w14:paraId="7D3B70BD" w14:textId="77777777" w:rsidTr="009C654F">
        <w:tc>
          <w:tcPr>
            <w:tcW w:w="2054" w:type="dxa"/>
          </w:tcPr>
          <w:p w14:paraId="2AABD573" w14:textId="17D851CF" w:rsidR="00633B89" w:rsidRDefault="00EC739A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9:15 – 9:30</w:t>
            </w:r>
            <w:bookmarkStart w:id="0" w:name="_GoBack"/>
            <w:bookmarkEnd w:id="0"/>
          </w:p>
        </w:tc>
        <w:tc>
          <w:tcPr>
            <w:tcW w:w="2625" w:type="dxa"/>
            <w:shd w:val="clear" w:color="auto" w:fill="auto"/>
          </w:tcPr>
          <w:p w14:paraId="1D286709" w14:textId="77777777" w:rsidR="00633B89" w:rsidRDefault="00633B89" w:rsidP="006358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 Fluency</w:t>
            </w:r>
          </w:p>
        </w:tc>
        <w:tc>
          <w:tcPr>
            <w:tcW w:w="2741" w:type="dxa"/>
            <w:gridSpan w:val="2"/>
            <w:shd w:val="clear" w:color="auto" w:fill="auto"/>
          </w:tcPr>
          <w:p w14:paraId="320577F9" w14:textId="77777777" w:rsidR="00633B89" w:rsidRDefault="00633B89" w:rsidP="006358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 Fluency</w:t>
            </w:r>
          </w:p>
        </w:tc>
        <w:tc>
          <w:tcPr>
            <w:tcW w:w="2910" w:type="dxa"/>
            <w:shd w:val="clear" w:color="auto" w:fill="auto"/>
          </w:tcPr>
          <w:p w14:paraId="16D84BAC" w14:textId="77777777" w:rsidR="00633B89" w:rsidRDefault="00633B89" w:rsidP="006358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Times Tables</w:t>
            </w:r>
          </w:p>
        </w:tc>
        <w:tc>
          <w:tcPr>
            <w:tcW w:w="2642" w:type="dxa"/>
            <w:shd w:val="clear" w:color="auto" w:fill="auto"/>
          </w:tcPr>
          <w:p w14:paraId="02DBD284" w14:textId="77777777" w:rsidR="00633B89" w:rsidRDefault="00633B89" w:rsidP="006358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 Fluency</w:t>
            </w:r>
          </w:p>
        </w:tc>
        <w:tc>
          <w:tcPr>
            <w:tcW w:w="2642" w:type="dxa"/>
            <w:shd w:val="clear" w:color="auto" w:fill="auto"/>
          </w:tcPr>
          <w:p w14:paraId="4627BAF0" w14:textId="77777777" w:rsidR="00633B89" w:rsidRDefault="00633B89" w:rsidP="006358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 Fluency</w:t>
            </w:r>
          </w:p>
        </w:tc>
      </w:tr>
      <w:tr w:rsidR="009829BB" w:rsidRPr="00E46587" w14:paraId="2601965D" w14:textId="77777777" w:rsidTr="009C654F">
        <w:tc>
          <w:tcPr>
            <w:tcW w:w="2054" w:type="dxa"/>
          </w:tcPr>
          <w:p w14:paraId="6C60F48C" w14:textId="278177F2" w:rsidR="009829BB" w:rsidRPr="00E46587" w:rsidRDefault="00386659" w:rsidP="00633B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</w:t>
            </w:r>
            <w:r w:rsidR="00633B89">
              <w:rPr>
                <w:sz w:val="28"/>
                <w:szCs w:val="28"/>
              </w:rPr>
              <w:t>30</w:t>
            </w:r>
            <w:r>
              <w:rPr>
                <w:sz w:val="28"/>
                <w:szCs w:val="28"/>
              </w:rPr>
              <w:t xml:space="preserve"> – 10:</w:t>
            </w:r>
            <w:r w:rsidR="00DF12B8">
              <w:rPr>
                <w:sz w:val="28"/>
                <w:szCs w:val="28"/>
              </w:rPr>
              <w:t>25</w:t>
            </w:r>
          </w:p>
        </w:tc>
        <w:tc>
          <w:tcPr>
            <w:tcW w:w="2642" w:type="dxa"/>
            <w:gridSpan w:val="2"/>
          </w:tcPr>
          <w:p w14:paraId="5E92A2A8" w14:textId="77777777" w:rsidR="009829BB" w:rsidRDefault="00635803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  <w:p w14:paraId="3A76F45A" w14:textId="33EBE39F" w:rsidR="009C654F" w:rsidRPr="00E46587" w:rsidRDefault="009C654F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724" w:type="dxa"/>
          </w:tcPr>
          <w:p w14:paraId="0088FB10" w14:textId="77777777" w:rsidR="009C654F" w:rsidRDefault="009C654F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  <w:p w14:paraId="22144A8A" w14:textId="7B8812EA" w:rsidR="009829BB" w:rsidRPr="00E46587" w:rsidRDefault="009829BB" w:rsidP="009C654F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</w:p>
        </w:tc>
        <w:tc>
          <w:tcPr>
            <w:tcW w:w="2910" w:type="dxa"/>
          </w:tcPr>
          <w:p w14:paraId="7F7C4CAC" w14:textId="77777777" w:rsidR="009C654F" w:rsidRDefault="009C654F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  <w:p w14:paraId="5E966532" w14:textId="2E4A9824" w:rsidR="009829BB" w:rsidRPr="00E46587" w:rsidRDefault="009829BB" w:rsidP="009C654F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</w:p>
        </w:tc>
        <w:tc>
          <w:tcPr>
            <w:tcW w:w="2642" w:type="dxa"/>
          </w:tcPr>
          <w:p w14:paraId="4AB51764" w14:textId="77777777" w:rsidR="009C654F" w:rsidRDefault="009C654F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  <w:p w14:paraId="204F2435" w14:textId="7EBB5DBD" w:rsidR="009829BB" w:rsidRPr="00E46587" w:rsidRDefault="009829BB" w:rsidP="009C654F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</w:p>
        </w:tc>
        <w:tc>
          <w:tcPr>
            <w:tcW w:w="2642" w:type="dxa"/>
          </w:tcPr>
          <w:p w14:paraId="172CC6AB" w14:textId="77777777" w:rsidR="009C654F" w:rsidRDefault="009C654F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  <w:p w14:paraId="2BCE578D" w14:textId="7508127E" w:rsidR="009829BB" w:rsidRPr="00E46587" w:rsidRDefault="009829BB" w:rsidP="009C654F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9829BB" w:rsidRPr="00E46587" w14:paraId="2F839F3D" w14:textId="77777777" w:rsidTr="009C654F">
        <w:tc>
          <w:tcPr>
            <w:tcW w:w="2054" w:type="dxa"/>
          </w:tcPr>
          <w:p w14:paraId="25F234F8" w14:textId="7BB27B84" w:rsidR="009829BB" w:rsidRPr="00E46587" w:rsidRDefault="00386659" w:rsidP="005902F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</w:t>
            </w:r>
            <w:r w:rsidR="00DF12B8">
              <w:rPr>
                <w:sz w:val="28"/>
                <w:szCs w:val="28"/>
              </w:rPr>
              <w:t>25</w:t>
            </w:r>
            <w:r w:rsidR="009829BB" w:rsidRPr="00E46587">
              <w:rPr>
                <w:sz w:val="28"/>
                <w:szCs w:val="28"/>
              </w:rPr>
              <w:t xml:space="preserve"> – </w:t>
            </w:r>
            <w:r w:rsidR="00DF12B8">
              <w:rPr>
                <w:sz w:val="28"/>
                <w:szCs w:val="28"/>
              </w:rPr>
              <w:t>10:40</w:t>
            </w:r>
          </w:p>
        </w:tc>
        <w:tc>
          <w:tcPr>
            <w:tcW w:w="13560" w:type="dxa"/>
            <w:gridSpan w:val="6"/>
            <w:shd w:val="clear" w:color="auto" w:fill="FDE9D9"/>
          </w:tcPr>
          <w:p w14:paraId="4DD2EAB9" w14:textId="2223F028" w:rsidR="009829BB" w:rsidRPr="008C5C2F" w:rsidRDefault="008C5C2F" w:rsidP="00633B8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8C5C2F">
              <w:rPr>
                <w:b/>
                <w:sz w:val="28"/>
                <w:szCs w:val="28"/>
              </w:rPr>
              <w:t>Assembly</w:t>
            </w:r>
          </w:p>
        </w:tc>
      </w:tr>
      <w:tr w:rsidR="00633B89" w:rsidRPr="00E46587" w14:paraId="399F2069" w14:textId="77777777" w:rsidTr="009C654F">
        <w:tc>
          <w:tcPr>
            <w:tcW w:w="2054" w:type="dxa"/>
          </w:tcPr>
          <w:p w14:paraId="6780AD71" w14:textId="390F982F" w:rsidR="00633B89" w:rsidRDefault="00DF12B8" w:rsidP="005902F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10:40</w:t>
            </w:r>
            <w:r w:rsidR="00EC739A">
              <w:rPr>
                <w:sz w:val="28"/>
                <w:szCs w:val="28"/>
              </w:rPr>
              <w:t xml:space="preserve"> – 10:55</w:t>
            </w:r>
          </w:p>
        </w:tc>
        <w:tc>
          <w:tcPr>
            <w:tcW w:w="13560" w:type="dxa"/>
            <w:gridSpan w:val="6"/>
            <w:shd w:val="clear" w:color="auto" w:fill="FDE9D9"/>
          </w:tcPr>
          <w:p w14:paraId="4E8AB06D" w14:textId="77777777" w:rsidR="00633B89" w:rsidRPr="008C5C2F" w:rsidRDefault="00633B89" w:rsidP="0076033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8C5C2F">
              <w:rPr>
                <w:b/>
                <w:sz w:val="28"/>
                <w:szCs w:val="28"/>
              </w:rPr>
              <w:t>Break</w:t>
            </w:r>
          </w:p>
        </w:tc>
      </w:tr>
      <w:tr w:rsidR="009829BB" w:rsidRPr="00E46587" w14:paraId="6B7E701F" w14:textId="77777777" w:rsidTr="009C654F">
        <w:tc>
          <w:tcPr>
            <w:tcW w:w="2054" w:type="dxa"/>
          </w:tcPr>
          <w:p w14:paraId="28AB3BAE" w14:textId="783BCACD" w:rsidR="009829BB" w:rsidRPr="00E46587" w:rsidRDefault="00EC739A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10:55</w:t>
            </w:r>
            <w:r w:rsidR="009829BB" w:rsidRPr="00E46587">
              <w:rPr>
                <w:sz w:val="28"/>
                <w:szCs w:val="28"/>
              </w:rPr>
              <w:t xml:space="preserve"> – </w:t>
            </w:r>
            <w:r w:rsidR="00DF12B8">
              <w:rPr>
                <w:sz w:val="28"/>
                <w:szCs w:val="28"/>
              </w:rPr>
              <w:t>11:50</w:t>
            </w:r>
          </w:p>
        </w:tc>
        <w:tc>
          <w:tcPr>
            <w:tcW w:w="2642" w:type="dxa"/>
            <w:gridSpan w:val="2"/>
          </w:tcPr>
          <w:p w14:paraId="4C1D4C64" w14:textId="77777777" w:rsidR="009829BB" w:rsidRDefault="00635803" w:rsidP="000D1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</w:p>
          <w:p w14:paraId="1B086B6D" w14:textId="07ABB65E" w:rsidR="00635803" w:rsidRPr="00E46587" w:rsidRDefault="00635803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724" w:type="dxa"/>
          </w:tcPr>
          <w:p w14:paraId="2D0DF8EF" w14:textId="77777777" w:rsidR="009C654F" w:rsidRDefault="009C654F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</w:p>
          <w:p w14:paraId="0C13B57B" w14:textId="6F9449B0" w:rsidR="00635803" w:rsidRPr="00E46587" w:rsidRDefault="00635803" w:rsidP="009C654F">
            <w:pPr>
              <w:spacing w:after="0" w:line="240" w:lineRule="auto"/>
              <w:jc w:val="center"/>
              <w:rPr>
                <w:color w:val="0070C0"/>
                <w:sz w:val="28"/>
                <w:szCs w:val="28"/>
              </w:rPr>
            </w:pPr>
          </w:p>
        </w:tc>
        <w:tc>
          <w:tcPr>
            <w:tcW w:w="2910" w:type="dxa"/>
          </w:tcPr>
          <w:p w14:paraId="6B25DC30" w14:textId="77777777" w:rsidR="009C654F" w:rsidRDefault="009C654F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</w:p>
          <w:p w14:paraId="267D1998" w14:textId="5A974FB8" w:rsidR="009829BB" w:rsidRPr="00E46587" w:rsidRDefault="009829BB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</w:tcPr>
          <w:p w14:paraId="284BB54F" w14:textId="77777777" w:rsidR="009C654F" w:rsidRDefault="009C654F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</w:p>
          <w:p w14:paraId="7B777069" w14:textId="52BEE23E" w:rsidR="009829BB" w:rsidRPr="00E46587" w:rsidRDefault="009829BB" w:rsidP="009C654F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</w:p>
        </w:tc>
        <w:tc>
          <w:tcPr>
            <w:tcW w:w="2642" w:type="dxa"/>
          </w:tcPr>
          <w:p w14:paraId="30206EBF" w14:textId="5DBA2F88" w:rsidR="009C654F" w:rsidRDefault="008C5C2F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SPAG</w:t>
            </w:r>
          </w:p>
          <w:p w14:paraId="67455FF0" w14:textId="2C148F99" w:rsidR="009829BB" w:rsidRPr="00E46587" w:rsidRDefault="009829BB" w:rsidP="009C654F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</w:p>
        </w:tc>
      </w:tr>
      <w:tr w:rsidR="009829BB" w:rsidRPr="00E46587" w14:paraId="0BDBB3B9" w14:textId="77777777" w:rsidTr="009C654F">
        <w:tc>
          <w:tcPr>
            <w:tcW w:w="2054" w:type="dxa"/>
          </w:tcPr>
          <w:p w14:paraId="6CA051B7" w14:textId="7D0D14EB" w:rsidR="009829BB" w:rsidRPr="00E46587" w:rsidRDefault="00DF12B8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11:50 – 12:50</w:t>
            </w:r>
          </w:p>
        </w:tc>
        <w:tc>
          <w:tcPr>
            <w:tcW w:w="13560" w:type="dxa"/>
            <w:gridSpan w:val="6"/>
            <w:shd w:val="clear" w:color="auto" w:fill="FDE9D9"/>
          </w:tcPr>
          <w:p w14:paraId="5D6BCE71" w14:textId="77777777" w:rsidR="009829BB" w:rsidRPr="008C5C2F" w:rsidRDefault="000D1777" w:rsidP="000D177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8C5C2F">
              <w:rPr>
                <w:b/>
                <w:sz w:val="28"/>
                <w:szCs w:val="28"/>
              </w:rPr>
              <w:t>Lunch</w:t>
            </w:r>
          </w:p>
        </w:tc>
      </w:tr>
      <w:tr w:rsidR="008C5C2F" w:rsidRPr="00E46587" w14:paraId="5405E7A6" w14:textId="77777777" w:rsidTr="009C654F">
        <w:tc>
          <w:tcPr>
            <w:tcW w:w="2054" w:type="dxa"/>
          </w:tcPr>
          <w:p w14:paraId="068A7E8D" w14:textId="77777777" w:rsidR="008C5C2F" w:rsidRPr="00E46587" w:rsidRDefault="008C5C2F" w:rsidP="00183FD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1:05</w:t>
            </w:r>
            <w:r w:rsidRPr="00E46587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1:30</w:t>
            </w:r>
          </w:p>
        </w:tc>
        <w:tc>
          <w:tcPr>
            <w:tcW w:w="2642" w:type="dxa"/>
            <w:gridSpan w:val="2"/>
          </w:tcPr>
          <w:p w14:paraId="0A259F7F" w14:textId="77777777" w:rsidR="008C5C2F" w:rsidRPr="00E46587" w:rsidRDefault="008C5C2F" w:rsidP="00183FD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Focused Reading</w:t>
            </w:r>
          </w:p>
        </w:tc>
        <w:tc>
          <w:tcPr>
            <w:tcW w:w="2724" w:type="dxa"/>
            <w:vMerge w:val="restart"/>
          </w:tcPr>
          <w:p w14:paraId="25749E64" w14:textId="77777777" w:rsidR="008C5C2F" w:rsidRDefault="008C5C2F" w:rsidP="0062177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14168">
              <w:rPr>
                <w:sz w:val="28"/>
                <w:szCs w:val="28"/>
              </w:rPr>
              <w:t>PE</w:t>
            </w:r>
            <w:r>
              <w:rPr>
                <w:sz w:val="28"/>
                <w:szCs w:val="28"/>
              </w:rPr>
              <w:t xml:space="preserve"> with NH</w:t>
            </w:r>
          </w:p>
          <w:p w14:paraId="3D7CB533" w14:textId="77777777" w:rsidR="008C5C2F" w:rsidRDefault="008C5C2F" w:rsidP="0062177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(KR to Y4)</w:t>
            </w:r>
          </w:p>
          <w:p w14:paraId="2A5B7774" w14:textId="348DC2F3" w:rsidR="008C5C2F" w:rsidRPr="009C654F" w:rsidRDefault="008C5C2F" w:rsidP="0062177A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2910" w:type="dxa"/>
            <w:vMerge w:val="restart"/>
          </w:tcPr>
          <w:p w14:paraId="051C1D51" w14:textId="77777777" w:rsidR="008C5C2F" w:rsidRDefault="008C5C2F" w:rsidP="00183FD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 (with Mr Searle)</w:t>
            </w:r>
          </w:p>
          <w:p w14:paraId="0924A1B9" w14:textId="77777777" w:rsidR="008C5C2F" w:rsidRDefault="008C5C2F" w:rsidP="00183FD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12025ABC" w14:textId="43FF6515" w:rsidR="008C5C2F" w:rsidRPr="00E46587" w:rsidRDefault="008C5C2F" w:rsidP="00183FD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(KR to Y5 to teach French)</w:t>
            </w:r>
          </w:p>
        </w:tc>
        <w:tc>
          <w:tcPr>
            <w:tcW w:w="2642" w:type="dxa"/>
            <w:vMerge w:val="restart"/>
          </w:tcPr>
          <w:p w14:paraId="27FD0E04" w14:textId="77777777" w:rsidR="008C5C2F" w:rsidRDefault="008C5C2F" w:rsidP="00E4658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14B1C65C" w14:textId="77777777" w:rsidR="008C5C2F" w:rsidRDefault="008C5C2F" w:rsidP="00E4658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6A12956E" w14:textId="320F6C12" w:rsidR="008C5C2F" w:rsidRDefault="008C5C2F" w:rsidP="008C5C2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R.E.</w:t>
            </w:r>
          </w:p>
          <w:p w14:paraId="7F08BA1A" w14:textId="77777777" w:rsidR="008C5C2F" w:rsidRDefault="008C5C2F" w:rsidP="00E4658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7F5F9D9C" w14:textId="69CF54C1" w:rsidR="008C5C2F" w:rsidRPr="00635803" w:rsidRDefault="008C5C2F" w:rsidP="00013BE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  <w:vMerge w:val="restart"/>
          </w:tcPr>
          <w:p w14:paraId="122E562C" w14:textId="77777777" w:rsidR="008C5C2F" w:rsidRDefault="008C5C2F" w:rsidP="00183FD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16AC8A10" w14:textId="0CB272F9" w:rsidR="008C5C2F" w:rsidRDefault="008C5C2F" w:rsidP="00183FD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Art</w:t>
            </w:r>
          </w:p>
          <w:p w14:paraId="74394480" w14:textId="77777777" w:rsidR="008C5C2F" w:rsidRPr="00635803" w:rsidRDefault="008C5C2F" w:rsidP="00183FD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8C5C2F" w:rsidRPr="00E46587" w14:paraId="16C0EA52" w14:textId="77777777" w:rsidTr="009C654F">
        <w:trPr>
          <w:trHeight w:val="1165"/>
        </w:trPr>
        <w:tc>
          <w:tcPr>
            <w:tcW w:w="2054" w:type="dxa"/>
          </w:tcPr>
          <w:p w14:paraId="01949C9B" w14:textId="77777777" w:rsidR="008C5C2F" w:rsidRPr="00E46587" w:rsidRDefault="008C5C2F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1:30 – 2:</w:t>
            </w:r>
            <w:r w:rsidRPr="00E46587">
              <w:rPr>
                <w:sz w:val="28"/>
                <w:szCs w:val="28"/>
              </w:rPr>
              <w:t>00</w:t>
            </w:r>
          </w:p>
        </w:tc>
        <w:tc>
          <w:tcPr>
            <w:tcW w:w="2642" w:type="dxa"/>
            <w:gridSpan w:val="2"/>
          </w:tcPr>
          <w:p w14:paraId="03C11EFC" w14:textId="77777777" w:rsidR="008C5C2F" w:rsidRDefault="008C5C2F" w:rsidP="00E95A31">
            <w:pPr>
              <w:jc w:val="center"/>
              <w:rPr>
                <w:sz w:val="28"/>
                <w:szCs w:val="28"/>
              </w:rPr>
            </w:pPr>
          </w:p>
          <w:p w14:paraId="3D489CDB" w14:textId="292F6878" w:rsidR="008C5C2F" w:rsidRPr="00E46587" w:rsidRDefault="008C5C2F" w:rsidP="00E95A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Music</w:t>
            </w:r>
          </w:p>
        </w:tc>
        <w:tc>
          <w:tcPr>
            <w:tcW w:w="2724" w:type="dxa"/>
            <w:vMerge/>
          </w:tcPr>
          <w:p w14:paraId="25B66064" w14:textId="77777777" w:rsidR="008C5C2F" w:rsidRPr="00210713" w:rsidRDefault="008C5C2F" w:rsidP="0062177A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vMerge/>
          </w:tcPr>
          <w:p w14:paraId="7658E90D" w14:textId="569780CE" w:rsidR="008C5C2F" w:rsidRPr="005A1D34" w:rsidRDefault="008C5C2F" w:rsidP="00914168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2642" w:type="dxa"/>
            <w:vMerge/>
          </w:tcPr>
          <w:p w14:paraId="0B1C965A" w14:textId="77777777" w:rsidR="008C5C2F" w:rsidRPr="00210713" w:rsidRDefault="008C5C2F" w:rsidP="00E4658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  <w:vMerge/>
          </w:tcPr>
          <w:p w14:paraId="62C0BA88" w14:textId="77777777" w:rsidR="008C5C2F" w:rsidRPr="00210713" w:rsidRDefault="008C5C2F" w:rsidP="008B63C8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  <w:tr w:rsidR="00635803" w:rsidRPr="00E46587" w14:paraId="000E2166" w14:textId="77777777" w:rsidTr="009C654F">
        <w:trPr>
          <w:trHeight w:val="1202"/>
        </w:trPr>
        <w:tc>
          <w:tcPr>
            <w:tcW w:w="2054" w:type="dxa"/>
          </w:tcPr>
          <w:p w14:paraId="01EA0962" w14:textId="77777777" w:rsidR="00635803" w:rsidRPr="00E46587" w:rsidRDefault="00635803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2:00-3:00</w:t>
            </w:r>
          </w:p>
        </w:tc>
        <w:tc>
          <w:tcPr>
            <w:tcW w:w="2642" w:type="dxa"/>
            <w:gridSpan w:val="2"/>
          </w:tcPr>
          <w:p w14:paraId="0A76B3EB" w14:textId="22AB09CC" w:rsidR="00E95A31" w:rsidRPr="00E46587" w:rsidRDefault="00DF12B8" w:rsidP="00DD67E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Geogrpahy</w:t>
            </w:r>
            <w:proofErr w:type="spellEnd"/>
          </w:p>
        </w:tc>
        <w:tc>
          <w:tcPr>
            <w:tcW w:w="2724" w:type="dxa"/>
          </w:tcPr>
          <w:p w14:paraId="42D5C057" w14:textId="7F742C47" w:rsidR="00E95A31" w:rsidRPr="009A5D85" w:rsidRDefault="00013BEB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French</w:t>
            </w:r>
            <w:r w:rsidR="009C654F" w:rsidRPr="009A5D8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10" w:type="dxa"/>
          </w:tcPr>
          <w:p w14:paraId="1D40AE87" w14:textId="0B3F090B" w:rsidR="005A1D34" w:rsidRDefault="00DF12B8" w:rsidP="005A1D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Science</w:t>
            </w:r>
          </w:p>
          <w:p w14:paraId="55743A79" w14:textId="1DD3C2AD" w:rsidR="005A1D34" w:rsidRPr="005A1D34" w:rsidRDefault="005A1D34" w:rsidP="005A1D34">
            <w:pPr>
              <w:jc w:val="center"/>
              <w:rPr>
                <w:color w:val="FF0000"/>
                <w:sz w:val="28"/>
                <w:szCs w:val="28"/>
              </w:rPr>
            </w:pPr>
          </w:p>
          <w:p w14:paraId="66F40E18" w14:textId="77777777" w:rsidR="00635803" w:rsidRPr="009A5D85" w:rsidRDefault="00635803" w:rsidP="00E4658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</w:tcPr>
          <w:p w14:paraId="3BCD9C44" w14:textId="1F829525" w:rsidR="00635803" w:rsidRPr="00013BEB" w:rsidRDefault="008C5C2F" w:rsidP="001B56BE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8C5C2F">
              <w:rPr>
                <w:color w:val="000000" w:themeColor="text1"/>
                <w:sz w:val="28"/>
                <w:szCs w:val="28"/>
              </w:rPr>
              <w:t>Computing</w:t>
            </w:r>
          </w:p>
        </w:tc>
        <w:tc>
          <w:tcPr>
            <w:tcW w:w="2642" w:type="dxa"/>
          </w:tcPr>
          <w:p w14:paraId="59F0A59B" w14:textId="7518D04A" w:rsidR="00633B89" w:rsidRPr="00E46587" w:rsidRDefault="008C5C2F" w:rsidP="007706C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PSHE Jigsaw</w:t>
            </w:r>
          </w:p>
        </w:tc>
      </w:tr>
      <w:tr w:rsidR="009829BB" w:rsidRPr="00E46587" w14:paraId="2C2D2F6C" w14:textId="77777777" w:rsidTr="009C654F">
        <w:tc>
          <w:tcPr>
            <w:tcW w:w="2054" w:type="dxa"/>
          </w:tcPr>
          <w:p w14:paraId="392403B9" w14:textId="77777777" w:rsidR="009829BB" w:rsidRPr="00E46587" w:rsidRDefault="00386659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3:00 – 3:</w:t>
            </w:r>
            <w:r w:rsidR="009829BB" w:rsidRPr="00E46587">
              <w:rPr>
                <w:sz w:val="28"/>
                <w:szCs w:val="28"/>
              </w:rPr>
              <w:t>15</w:t>
            </w:r>
          </w:p>
        </w:tc>
        <w:tc>
          <w:tcPr>
            <w:tcW w:w="13560" w:type="dxa"/>
            <w:gridSpan w:val="6"/>
            <w:shd w:val="clear" w:color="auto" w:fill="FDE9D9"/>
          </w:tcPr>
          <w:p w14:paraId="35AF967E" w14:textId="77777777" w:rsidR="009829BB" w:rsidRPr="00E46587" w:rsidRDefault="00E46587" w:rsidP="00210713">
            <w:pPr>
              <w:tabs>
                <w:tab w:val="left" w:pos="814"/>
                <w:tab w:val="center" w:pos="594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 w:rsidR="009829BB" w:rsidRPr="00E46587">
              <w:rPr>
                <w:sz w:val="28"/>
                <w:szCs w:val="28"/>
              </w:rPr>
              <w:t>Tidy &amp; story time</w:t>
            </w:r>
            <w:r w:rsidR="007044BF">
              <w:rPr>
                <w:sz w:val="28"/>
                <w:szCs w:val="28"/>
              </w:rPr>
              <w:t xml:space="preserve"> </w:t>
            </w:r>
          </w:p>
        </w:tc>
      </w:tr>
      <w:tr w:rsidR="00FB26E9" w:rsidRPr="00E46587" w14:paraId="05D0B5F0" w14:textId="77777777" w:rsidTr="009C654F">
        <w:tc>
          <w:tcPr>
            <w:tcW w:w="2054" w:type="dxa"/>
          </w:tcPr>
          <w:p w14:paraId="5C811F4B" w14:textId="77777777" w:rsidR="00FB26E9" w:rsidRPr="00E46587" w:rsidRDefault="00FB26E9" w:rsidP="00B539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E46587">
              <w:rPr>
                <w:sz w:val="28"/>
                <w:szCs w:val="28"/>
              </w:rPr>
              <w:t>Homework</w:t>
            </w:r>
          </w:p>
        </w:tc>
        <w:tc>
          <w:tcPr>
            <w:tcW w:w="2642" w:type="dxa"/>
            <w:gridSpan w:val="2"/>
          </w:tcPr>
          <w:p w14:paraId="609A7103" w14:textId="77777777" w:rsidR="00FB26E9" w:rsidRPr="00AF7979" w:rsidRDefault="00FB26E9" w:rsidP="00B53915">
            <w:pPr>
              <w:spacing w:after="0" w:line="240" w:lineRule="auto"/>
              <w:jc w:val="center"/>
              <w:rPr>
                <w:color w:val="4BACC6"/>
                <w:sz w:val="28"/>
                <w:szCs w:val="28"/>
              </w:rPr>
            </w:pPr>
            <w:r>
              <w:rPr>
                <w:color w:val="4BACC6"/>
                <w:sz w:val="28"/>
                <w:szCs w:val="28"/>
              </w:rPr>
              <w:t>Reading</w:t>
            </w:r>
          </w:p>
        </w:tc>
        <w:tc>
          <w:tcPr>
            <w:tcW w:w="2724" w:type="dxa"/>
          </w:tcPr>
          <w:p w14:paraId="1FEE6818" w14:textId="77777777" w:rsidR="00FB26E9" w:rsidRPr="00E46587" w:rsidRDefault="00FB26E9" w:rsidP="00B53915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Reading</w:t>
            </w:r>
          </w:p>
        </w:tc>
        <w:tc>
          <w:tcPr>
            <w:tcW w:w="2910" w:type="dxa"/>
          </w:tcPr>
          <w:p w14:paraId="181C18B1" w14:textId="77777777" w:rsidR="00FB26E9" w:rsidRPr="00E46587" w:rsidRDefault="00FB26E9" w:rsidP="003C6693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Reading</w:t>
            </w:r>
          </w:p>
        </w:tc>
        <w:tc>
          <w:tcPr>
            <w:tcW w:w="2642" w:type="dxa"/>
          </w:tcPr>
          <w:p w14:paraId="08EC0C14" w14:textId="77777777" w:rsidR="00FB26E9" w:rsidRDefault="00FB26E9" w:rsidP="00671EB2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Reading</w:t>
            </w:r>
          </w:p>
          <w:p w14:paraId="62982392" w14:textId="77777777" w:rsidR="00FB26E9" w:rsidRPr="00E46587" w:rsidRDefault="00FB26E9" w:rsidP="00671EB2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</w:p>
        </w:tc>
        <w:tc>
          <w:tcPr>
            <w:tcW w:w="2642" w:type="dxa"/>
          </w:tcPr>
          <w:p w14:paraId="01997CBF" w14:textId="77777777" w:rsidR="00FB26E9" w:rsidRDefault="00FB26E9" w:rsidP="00FB26E9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Reading</w:t>
            </w:r>
          </w:p>
          <w:p w14:paraId="785363A8" w14:textId="2B8D713F" w:rsidR="00FB26E9" w:rsidRDefault="00FB26E9" w:rsidP="00FB26E9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 xml:space="preserve">Spelling </w:t>
            </w:r>
          </w:p>
          <w:p w14:paraId="32230DAF" w14:textId="77777777" w:rsidR="00FB26E9" w:rsidRPr="00E46587" w:rsidRDefault="003F7E09" w:rsidP="00633ED6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Times Tables</w:t>
            </w:r>
          </w:p>
        </w:tc>
      </w:tr>
    </w:tbl>
    <w:p w14:paraId="32E076FB" w14:textId="5776B532" w:rsidR="009829BB" w:rsidRDefault="009829BB" w:rsidP="007C5337">
      <w:pPr>
        <w:rPr>
          <w:sz w:val="28"/>
          <w:szCs w:val="28"/>
        </w:rPr>
      </w:pPr>
    </w:p>
    <w:sectPr w:rsidR="009829BB" w:rsidSect="009C65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469"/>
    <w:rsid w:val="00013BEB"/>
    <w:rsid w:val="0002085C"/>
    <w:rsid w:val="00035FE9"/>
    <w:rsid w:val="00080EEB"/>
    <w:rsid w:val="00095658"/>
    <w:rsid w:val="000D1777"/>
    <w:rsid w:val="000D36FC"/>
    <w:rsid w:val="000D7BC6"/>
    <w:rsid w:val="000E51E8"/>
    <w:rsid w:val="00183FD9"/>
    <w:rsid w:val="001B56BE"/>
    <w:rsid w:val="001E611B"/>
    <w:rsid w:val="00201FC8"/>
    <w:rsid w:val="00210713"/>
    <w:rsid w:val="00247CA3"/>
    <w:rsid w:val="0026447E"/>
    <w:rsid w:val="002A1BC5"/>
    <w:rsid w:val="003039BF"/>
    <w:rsid w:val="00386659"/>
    <w:rsid w:val="003A5469"/>
    <w:rsid w:val="003C6693"/>
    <w:rsid w:val="003D568F"/>
    <w:rsid w:val="003F7E09"/>
    <w:rsid w:val="004139C9"/>
    <w:rsid w:val="00420BF5"/>
    <w:rsid w:val="004247AB"/>
    <w:rsid w:val="004A7693"/>
    <w:rsid w:val="004C23A5"/>
    <w:rsid w:val="004C6A1F"/>
    <w:rsid w:val="004E2325"/>
    <w:rsid w:val="00516F62"/>
    <w:rsid w:val="0056454B"/>
    <w:rsid w:val="005902F8"/>
    <w:rsid w:val="005A1D34"/>
    <w:rsid w:val="005F2472"/>
    <w:rsid w:val="0062177A"/>
    <w:rsid w:val="00633B89"/>
    <w:rsid w:val="00633ED6"/>
    <w:rsid w:val="00635803"/>
    <w:rsid w:val="00666771"/>
    <w:rsid w:val="00671EB2"/>
    <w:rsid w:val="007044BF"/>
    <w:rsid w:val="00714A7D"/>
    <w:rsid w:val="00725B21"/>
    <w:rsid w:val="0074082E"/>
    <w:rsid w:val="007543BF"/>
    <w:rsid w:val="0076033A"/>
    <w:rsid w:val="007706C9"/>
    <w:rsid w:val="0078663D"/>
    <w:rsid w:val="007C5337"/>
    <w:rsid w:val="007C6D41"/>
    <w:rsid w:val="007E0283"/>
    <w:rsid w:val="007F22D0"/>
    <w:rsid w:val="008B63C8"/>
    <w:rsid w:val="008C5C2F"/>
    <w:rsid w:val="008D54DF"/>
    <w:rsid w:val="00914168"/>
    <w:rsid w:val="00925547"/>
    <w:rsid w:val="00933C6A"/>
    <w:rsid w:val="009469BF"/>
    <w:rsid w:val="009829BB"/>
    <w:rsid w:val="009907C4"/>
    <w:rsid w:val="009A195E"/>
    <w:rsid w:val="009A5D85"/>
    <w:rsid w:val="009C03E4"/>
    <w:rsid w:val="009C654F"/>
    <w:rsid w:val="00A0619C"/>
    <w:rsid w:val="00A077B6"/>
    <w:rsid w:val="00AF7979"/>
    <w:rsid w:val="00B02857"/>
    <w:rsid w:val="00B53915"/>
    <w:rsid w:val="00B74946"/>
    <w:rsid w:val="00B87D54"/>
    <w:rsid w:val="00BC559E"/>
    <w:rsid w:val="00C00640"/>
    <w:rsid w:val="00C30FCF"/>
    <w:rsid w:val="00C62426"/>
    <w:rsid w:val="00C701B9"/>
    <w:rsid w:val="00CD5E0B"/>
    <w:rsid w:val="00D44C6C"/>
    <w:rsid w:val="00D549D5"/>
    <w:rsid w:val="00D54AF4"/>
    <w:rsid w:val="00DB6CBC"/>
    <w:rsid w:val="00DC3C8F"/>
    <w:rsid w:val="00DD2BDA"/>
    <w:rsid w:val="00DD67E1"/>
    <w:rsid w:val="00DE0CE9"/>
    <w:rsid w:val="00DE42DB"/>
    <w:rsid w:val="00DF12B8"/>
    <w:rsid w:val="00E02ABD"/>
    <w:rsid w:val="00E21BBC"/>
    <w:rsid w:val="00E31E80"/>
    <w:rsid w:val="00E409FA"/>
    <w:rsid w:val="00E46587"/>
    <w:rsid w:val="00E6721B"/>
    <w:rsid w:val="00E95A31"/>
    <w:rsid w:val="00EC739A"/>
    <w:rsid w:val="00EC7D94"/>
    <w:rsid w:val="00F77225"/>
    <w:rsid w:val="00FB26E9"/>
    <w:rsid w:val="00FF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E40CD8"/>
  <w15:chartTrackingRefBased/>
  <w15:docId w15:val="{5A8F6B86-EBB3-4B9F-8AB9-62C7008C7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469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0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E0CE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7320CB3F</Template>
  <TotalTime>3</TotalTime>
  <Pages>1</Pages>
  <Words>97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Timings</vt:lpstr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Timings</dc:title>
  <dc:subject/>
  <dc:creator>Bec</dc:creator>
  <cp:keywords/>
  <cp:lastModifiedBy>Mrs K. Ryker</cp:lastModifiedBy>
  <cp:revision>8</cp:revision>
  <cp:lastPrinted>2019-08-06T13:36:00Z</cp:lastPrinted>
  <dcterms:created xsi:type="dcterms:W3CDTF">2022-01-07T07:29:00Z</dcterms:created>
  <dcterms:modified xsi:type="dcterms:W3CDTF">2022-01-07T07:32:00Z</dcterms:modified>
</cp:coreProperties>
</file>