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357452" w14:textId="77777777" w:rsidR="00CF6DEF" w:rsidRDefault="0070630D">
      <w:bookmarkStart w:id="0" w:name="_GoBack"/>
      <w:bookmarkEnd w:id="0"/>
      <w:r>
        <w:rPr>
          <w:noProof/>
          <w:lang w:val="en-GB" w:eastAsia="en-GB"/>
        </w:rPr>
        <w:drawing>
          <wp:inline distT="0" distB="0" distL="0" distR="0" wp14:anchorId="01BC2ED5" wp14:editId="2B5D47F8">
            <wp:extent cx="2095500" cy="6743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674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F6D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30D"/>
    <w:rsid w:val="0070630D"/>
    <w:rsid w:val="00CF6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8914D"/>
  <w15:chartTrackingRefBased/>
  <w15:docId w15:val="{CA5D8631-EB85-4745-AA66-933883B25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133AEC8992B14B82B069C73D8FD93B" ma:contentTypeVersion="13" ma:contentTypeDescription="Create a new document." ma:contentTypeScope="" ma:versionID="4a836fcc7ed8e20319d3e325dfe8ac04">
  <xsd:schema xmlns:xsd="http://www.w3.org/2001/XMLSchema" xmlns:xs="http://www.w3.org/2001/XMLSchema" xmlns:p="http://schemas.microsoft.com/office/2006/metadata/properties" xmlns:ns3="944efd6d-fdde-45e1-afdf-caa9db021b42" xmlns:ns4="87a4423d-812f-489a-a441-1d4ff91521c1" targetNamespace="http://schemas.microsoft.com/office/2006/metadata/properties" ma:root="true" ma:fieldsID="28eef8476f97a5bb9dc91c2b1130b6f4" ns3:_="" ns4:_="">
    <xsd:import namespace="944efd6d-fdde-45e1-afdf-caa9db021b42"/>
    <xsd:import namespace="87a4423d-812f-489a-a441-1d4ff91521c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4efd6d-fdde-45e1-afdf-caa9db021b4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a4423d-812f-489a-a441-1d4ff91521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FA3E518-A8BB-46AC-B15A-13EDC927E8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4efd6d-fdde-45e1-afdf-caa9db021b42"/>
    <ds:schemaRef ds:uri="87a4423d-812f-489a-a441-1d4ff91521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2CBB16-65F4-43A3-BD24-5BCDC01BA4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EA0234-2010-4CB0-8FB7-BEFD92048AFB}">
  <ds:schemaRefs>
    <ds:schemaRef ds:uri="http://purl.org/dc/elements/1.1/"/>
    <ds:schemaRef ds:uri="http://schemas.openxmlformats.org/package/2006/metadata/core-properties"/>
    <ds:schemaRef ds:uri="http://www.w3.org/XML/1998/namespace"/>
    <ds:schemaRef ds:uri="87a4423d-812f-489a-a441-1d4ff91521c1"/>
    <ds:schemaRef ds:uri="http://purl.org/dc/terms/"/>
    <ds:schemaRef ds:uri="http://schemas.microsoft.com/office/infopath/2007/PartnerControls"/>
    <ds:schemaRef ds:uri="http://schemas.microsoft.com/office/2006/documentManagement/types"/>
    <ds:schemaRef ds:uri="944efd6d-fdde-45e1-afdf-caa9db021b42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C6328A62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Day</dc:creator>
  <cp:keywords/>
  <dc:description/>
  <cp:lastModifiedBy>Fiona Day</cp:lastModifiedBy>
  <cp:revision>1</cp:revision>
  <dcterms:created xsi:type="dcterms:W3CDTF">2022-03-15T18:17:00Z</dcterms:created>
  <dcterms:modified xsi:type="dcterms:W3CDTF">2022-03-15T18:18:00Z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0x01010099133AEC8992B14B82B069C73D8FD93B</vt:lpwstr>
  </property>
</Properties>
</file>