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0AD" w:rsidRPr="008B40AD" w:rsidRDefault="008B40AD">
      <w:pPr>
        <w:rPr>
          <w:b/>
          <w:sz w:val="28"/>
          <w:szCs w:val="28"/>
        </w:rPr>
      </w:pPr>
      <w:r w:rsidRPr="008B40AD">
        <w:rPr>
          <w:b/>
          <w:sz w:val="28"/>
          <w:szCs w:val="28"/>
        </w:rPr>
        <w:t>Investigating bouncy balls</w:t>
      </w:r>
    </w:p>
    <w:p w:rsidR="008B40AD" w:rsidRDefault="008B40AD">
      <w:r>
        <w:t xml:space="preserve"> What is my hypothesis? </w:t>
      </w:r>
      <w:proofErr w:type="gramStart"/>
      <w:r>
        <w:t>( e.g.</w:t>
      </w:r>
      <w:proofErr w:type="gramEnd"/>
      <w:r>
        <w:t xml:space="preserve"> bigger balls bounce higher)</w:t>
      </w:r>
    </w:p>
    <w:p w:rsidR="008B40AD" w:rsidRDefault="008B40AD"/>
    <w:p w:rsidR="008B40AD" w:rsidRDefault="008B40AD">
      <w:r>
        <w:t xml:space="preserve"> </w:t>
      </w:r>
    </w:p>
    <w:p w:rsidR="008B40AD" w:rsidRDefault="008B40AD"/>
    <w:p w:rsidR="008B40AD" w:rsidRDefault="008B40AD"/>
    <w:p w:rsidR="008B40AD" w:rsidRDefault="008B40AD">
      <w:r>
        <w:t>What am I going to do?</w:t>
      </w:r>
    </w:p>
    <w:p w:rsidR="008B40AD" w:rsidRDefault="008B40AD"/>
    <w:p w:rsidR="008B40AD" w:rsidRDefault="008B40AD">
      <w:r>
        <w:t xml:space="preserve"> </w:t>
      </w:r>
    </w:p>
    <w:p w:rsidR="008B40AD" w:rsidRDefault="008B40AD"/>
    <w:p w:rsidR="008B40AD" w:rsidRDefault="008B40AD"/>
    <w:p w:rsidR="008B40AD" w:rsidRDefault="008B40AD">
      <w:r>
        <w:t>What do I think is going to happen?</w:t>
      </w:r>
    </w:p>
    <w:p w:rsidR="008B40AD" w:rsidRDefault="008B40AD"/>
    <w:p w:rsidR="008B40AD" w:rsidRDefault="008B40AD">
      <w:r>
        <w:t xml:space="preserve"> </w:t>
      </w:r>
    </w:p>
    <w:p w:rsidR="008B40AD" w:rsidRDefault="008B40AD"/>
    <w:p w:rsidR="008B40AD" w:rsidRDefault="008B40AD"/>
    <w:p w:rsidR="008B40AD" w:rsidRDefault="008B40AD">
      <w:r>
        <w:t>What actually happened?</w:t>
      </w:r>
    </w:p>
    <w:p w:rsidR="008B40AD" w:rsidRDefault="008B40AD"/>
    <w:p w:rsidR="008B40AD" w:rsidRDefault="008B40AD">
      <w:bookmarkStart w:id="0" w:name="_GoBack"/>
      <w:bookmarkEnd w:id="0"/>
    </w:p>
    <w:p w:rsidR="008B40AD" w:rsidRDefault="008B40AD"/>
    <w:p w:rsidR="008B40AD" w:rsidRDefault="008B40AD"/>
    <w:p w:rsidR="008B40AD" w:rsidRDefault="008B40AD"/>
    <w:p w:rsidR="00CF6DEF" w:rsidRDefault="008B40AD">
      <w:r>
        <w:t xml:space="preserve"> Challenge! Try and write as much as you can about your test and what you discovered. Use words like: elasticity, fabric, stretch, test, investigation</w:t>
      </w:r>
    </w:p>
    <w:sectPr w:rsidR="00CF6D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0AD"/>
    <w:rsid w:val="008B40AD"/>
    <w:rsid w:val="00CF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FE87A"/>
  <w15:chartTrackingRefBased/>
  <w15:docId w15:val="{2B9B62FE-FCB4-4BB3-B932-848C9FC2E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EC518AC4</Template>
  <TotalTime>1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2022-03-17T18:15:00Z</dcterms:created>
  <dcterms:modified xsi:type="dcterms:W3CDTF">2022-03-17T18:16:00Z</dcterms:modified>
</cp:coreProperties>
</file>