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24A" w:rsidRDefault="0036024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11430</wp:posOffset>
            </wp:positionV>
            <wp:extent cx="5429250" cy="153084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5529" cy="154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 wp14:anchorId="13BAB36D" wp14:editId="7C820E32">
            <wp:simplePos x="0" y="0"/>
            <wp:positionH relativeFrom="column">
              <wp:posOffset>-666750</wp:posOffset>
            </wp:positionH>
            <wp:positionV relativeFrom="paragraph">
              <wp:posOffset>144145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24A" w:rsidRPr="0036024A" w:rsidRDefault="0036024A" w:rsidP="0036024A"/>
    <w:p w:rsidR="0036024A" w:rsidRPr="0036024A" w:rsidRDefault="0036024A" w:rsidP="0036024A"/>
    <w:p w:rsidR="0036024A" w:rsidRDefault="0036024A" w:rsidP="0036024A"/>
    <w:p w:rsidR="0036024A" w:rsidRDefault="0036024A" w:rsidP="0036024A">
      <w:pPr>
        <w:tabs>
          <w:tab w:val="left" w:pos="1380"/>
        </w:tabs>
      </w:pPr>
      <w:r>
        <w:tab/>
      </w:r>
    </w:p>
    <w:p w:rsidR="0036024A" w:rsidRDefault="0036024A" w:rsidP="0036024A"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15240</wp:posOffset>
            </wp:positionV>
            <wp:extent cx="5731510" cy="869315"/>
            <wp:effectExtent l="0" t="0" r="254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24A" w:rsidRDefault="0036024A" w:rsidP="0036024A"/>
    <w:p w:rsidR="0036024A" w:rsidRPr="0036024A" w:rsidRDefault="0036024A" w:rsidP="0036024A"/>
    <w:p w:rsidR="0036024A" w:rsidRDefault="0036024A" w:rsidP="0036024A"/>
    <w:p w:rsidR="0036024A" w:rsidRDefault="0036024A" w:rsidP="003602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160655</wp:posOffset>
                </wp:positionV>
                <wp:extent cx="2360930" cy="19526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024A" w:rsidRPr="0036024A" w:rsidRDefault="0036024A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36024A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36024A">
                              <w:rPr>
                                <w:b/>
                                <w:color w:val="FF0000"/>
                              </w:rPr>
                              <w:t>double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9?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36024A">
                              <w:rPr>
                                <w:b/>
                                <w:color w:val="FF0000"/>
                              </w:rPr>
                              <w:t>half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of 14?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 xml:space="preserve">Equal parts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two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two</w:t>
                            </w:r>
                          </w:p>
                          <w:p w:rsidR="0036024A" w:rsidRDefault="003602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12.65pt;width:185.9pt;height:153.75pt;z-index:2516531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" strokecolor="red">
                <v:textbox>
                  <w:txbxContent>
                    <w:p w:rsidR="0036024A" w:rsidRPr="0036024A" w:rsidRDefault="0036024A">
                      <w:pPr>
                        <w:rPr>
                          <w:color w:val="FF0000"/>
                          <w:u w:val="single"/>
                        </w:rPr>
                      </w:pPr>
                      <w:r w:rsidRPr="0036024A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color w:val="FF0000"/>
                        </w:rPr>
                        <w:t xml:space="preserve">What is </w:t>
                      </w:r>
                      <w:r w:rsidRPr="0036024A">
                        <w:rPr>
                          <w:b/>
                          <w:color w:val="FF0000"/>
                        </w:rPr>
                        <w:t>double</w:t>
                      </w:r>
                      <w:r w:rsidRPr="0036024A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36024A">
                        <w:rPr>
                          <w:color w:val="FF0000"/>
                        </w:rPr>
                        <w:t>9</w:t>
                      </w:r>
                      <w:proofErr w:type="gramEnd"/>
                      <w:r w:rsidRPr="0036024A">
                        <w:rPr>
                          <w:color w:val="FF0000"/>
                        </w:rPr>
                        <w:t>?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color w:val="FF0000"/>
                        </w:rPr>
                        <w:t xml:space="preserve">What is </w:t>
                      </w:r>
                      <w:r w:rsidRPr="0036024A">
                        <w:rPr>
                          <w:b/>
                          <w:color w:val="FF0000"/>
                        </w:rPr>
                        <w:t>half</w:t>
                      </w:r>
                      <w:r w:rsidRPr="0036024A">
                        <w:rPr>
                          <w:color w:val="FF0000"/>
                        </w:rPr>
                        <w:t xml:space="preserve"> of 14?</w:t>
                      </w:r>
                    </w:p>
                    <w:p w:rsidR="0036024A" w:rsidRPr="0036024A" w:rsidRDefault="0036024A">
                      <w:pPr>
                        <w:rPr>
                          <w:b/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 xml:space="preserve">Equal parts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>Multiplied by</w:t>
                      </w:r>
                      <w:r w:rsidRPr="0036024A">
                        <w:rPr>
                          <w:color w:val="FF0000"/>
                        </w:rPr>
                        <w:t xml:space="preserve"> two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>Divided by</w:t>
                      </w:r>
                      <w:r w:rsidRPr="0036024A">
                        <w:rPr>
                          <w:color w:val="FF0000"/>
                        </w:rPr>
                        <w:t xml:space="preserve"> two</w:t>
                      </w:r>
                    </w:p>
                    <w:p w:rsidR="0036024A" w:rsidRDefault="0036024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8543423" wp14:editId="7E285F58">
            <wp:extent cx="2847975" cy="2438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24A" w:rsidRDefault="0036024A" w:rsidP="0036024A">
      <w:pPr>
        <w:tabs>
          <w:tab w:val="left" w:pos="2190"/>
        </w:tabs>
      </w:pPr>
      <w:r>
        <w:tab/>
      </w:r>
    </w:p>
    <w:p w:rsidR="0036024A" w:rsidRDefault="0036024A" w:rsidP="0036024A"/>
    <w:p w:rsidR="0036024A" w:rsidRPr="00580D36" w:rsidRDefault="0036024A" w:rsidP="0036024A">
      <w:pPr>
        <w:tabs>
          <w:tab w:val="left" w:pos="6225"/>
        </w:tabs>
        <w:rPr>
          <w:b/>
          <w:sz w:val="24"/>
          <w:u w:val="single"/>
        </w:rPr>
      </w:pPr>
      <w:r w:rsidRPr="003C6251">
        <w:t xml:space="preserve">  </w:t>
      </w:r>
      <w:r w:rsidRPr="003C6251">
        <w:rPr>
          <w:b/>
        </w:rPr>
        <w:t xml:space="preserve"> </w:t>
      </w:r>
      <w:r w:rsidRPr="00580D36">
        <w:rPr>
          <w:b/>
          <w:sz w:val="24"/>
          <w:u w:val="single"/>
        </w:rPr>
        <w:t>Top Tips</w:t>
      </w:r>
    </w:p>
    <w:p w:rsidR="0036024A" w:rsidRPr="00580D36" w:rsidRDefault="0036024A" w:rsidP="0036024A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sz w:val="24"/>
          <w:u w:val="single"/>
        </w:rPr>
      </w:pPr>
      <w:r w:rsidRPr="00580D36">
        <w:rPr>
          <w:b/>
          <w:sz w:val="24"/>
        </w:rPr>
        <w:t>The secret to success is practising little and often. Use time wisely. Can you practise these KIRFs while walking to school or during a car journey? You don’t need to practise them all at once: perhaps you could have a fact family of the day.</w:t>
      </w:r>
    </w:p>
    <w:p w:rsidR="0036024A" w:rsidRPr="00580D36" w:rsidRDefault="0036024A" w:rsidP="0036024A">
      <w:pPr>
        <w:pStyle w:val="ListParagraph"/>
        <w:numPr>
          <w:ilvl w:val="0"/>
          <w:numId w:val="1"/>
        </w:numPr>
        <w:rPr>
          <w:b/>
          <w:sz w:val="24"/>
        </w:rPr>
      </w:pPr>
      <w:r w:rsidRPr="00580D36">
        <w:rPr>
          <w:b/>
          <w:sz w:val="24"/>
        </w:rPr>
        <w:t>When children are confident with doubles, ask them to find the corresponding halves.</w:t>
      </w:r>
    </w:p>
    <w:p w:rsidR="0036024A" w:rsidRDefault="0036024A" w:rsidP="0036024A">
      <w:pPr>
        <w:pStyle w:val="ListParagraph"/>
        <w:numPr>
          <w:ilvl w:val="0"/>
          <w:numId w:val="1"/>
        </w:numPr>
        <w:rPr>
          <w:b/>
          <w:sz w:val="24"/>
        </w:rPr>
      </w:pPr>
      <w:r w:rsidRPr="00580D36">
        <w:rPr>
          <w:b/>
          <w:sz w:val="24"/>
        </w:rPr>
        <w:t>Practise halving at least as often as doubling. This will help children with subtraction at a later date.</w:t>
      </w:r>
    </w:p>
    <w:p w:rsidR="00580D36" w:rsidRDefault="00580D36" w:rsidP="00580D36">
      <w:pPr>
        <w:rPr>
          <w:b/>
          <w:sz w:val="24"/>
        </w:rPr>
      </w:pPr>
    </w:p>
    <w:p w:rsidR="00580D36" w:rsidRDefault="00580D36" w:rsidP="00580D36">
      <w:pPr>
        <w:rPr>
          <w:b/>
          <w:sz w:val="24"/>
        </w:rPr>
      </w:pPr>
    </w:p>
    <w:p w:rsidR="00580D36" w:rsidRDefault="00580D36" w:rsidP="00580D36">
      <w:pPr>
        <w:rPr>
          <w:b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7A119D0F" wp14:editId="10C3437C">
            <wp:simplePos x="0" y="0"/>
            <wp:positionH relativeFrom="column">
              <wp:posOffset>5162550</wp:posOffset>
            </wp:positionH>
            <wp:positionV relativeFrom="paragraph">
              <wp:posOffset>168910</wp:posOffset>
            </wp:positionV>
            <wp:extent cx="876300" cy="1952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Pr="00D51A07" w:rsidRDefault="00580D36" w:rsidP="00580D36">
      <w:pPr>
        <w:rPr>
          <w:b/>
          <w:u w:val="single"/>
        </w:rPr>
      </w:pPr>
      <w:r>
        <w:rPr>
          <w:b/>
          <w:u w:val="single"/>
        </w:rPr>
        <w:t xml:space="preserve">Make it Real! </w:t>
      </w:r>
    </w:p>
    <w:p w:rsidR="00580D36" w:rsidRDefault="00580D36" w:rsidP="00580D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8E03C1" wp14:editId="2332D1CA">
                <wp:simplePos x="0" y="0"/>
                <wp:positionH relativeFrom="column">
                  <wp:posOffset>819150</wp:posOffset>
                </wp:positionH>
                <wp:positionV relativeFrom="paragraph">
                  <wp:posOffset>1927225</wp:posOffset>
                </wp:positionV>
                <wp:extent cx="5107940" cy="1404620"/>
                <wp:effectExtent l="0" t="0" r="1651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D36" w:rsidRDefault="00580D36" w:rsidP="00580D36">
                            <w:r>
                              <w:t xml:space="preserve">A cartoon lasts 18 minutes. The next cartoon lasts half as long. How many minutes does the next cartoon last for? </w:t>
                            </w:r>
                          </w:p>
                          <w:p w:rsidR="00580D36" w:rsidRPr="009A34B9" w:rsidRDefault="00580D36" w:rsidP="00580D36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9 minutes!    How do you know?    Because half of 18 is 9.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08E03C1" id="_x0000_s1027" type="#_x0000_t202" style="position:absolute;margin-left:64.5pt;margin-top:151.75pt;width:402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">
                <v:textbox style="mso-fit-shape-to-text:t">
                  <w:txbxContent>
                    <w:p w:rsidR="00580D36" w:rsidRDefault="00580D36" w:rsidP="00580D36">
                      <w:r>
                        <w:t xml:space="preserve">A cartoon lasts </w:t>
                      </w:r>
                      <w:r>
                        <w:t>1</w:t>
                      </w:r>
                      <w:r>
                        <w:t xml:space="preserve">8 minutes. The next cartoon lasts half as long. How many minutes does the next cartoon last for? </w:t>
                      </w:r>
                    </w:p>
                    <w:p w:rsidR="00580D36" w:rsidRPr="009A34B9" w:rsidRDefault="00580D36" w:rsidP="00580D36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9 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minutes!    How do you know?    Because half of </w:t>
                      </w:r>
                      <w:r>
                        <w:rPr>
                          <w:b/>
                          <w:i/>
                          <w:color w:val="00B0F0"/>
                        </w:rPr>
                        <w:t>1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8 is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9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6FA70194" wp14:editId="74F48ABE">
            <wp:simplePos x="0" y="0"/>
            <wp:positionH relativeFrom="column">
              <wp:posOffset>3514725</wp:posOffset>
            </wp:positionH>
            <wp:positionV relativeFrom="paragraph">
              <wp:posOffset>755650</wp:posOffset>
            </wp:positionV>
            <wp:extent cx="666750" cy="438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647B7E27" wp14:editId="70A383FE">
                <wp:simplePos x="0" y="0"/>
                <wp:positionH relativeFrom="column">
                  <wp:posOffset>0</wp:posOffset>
                </wp:positionH>
                <wp:positionV relativeFrom="paragraph">
                  <wp:posOffset>441325</wp:posOffset>
                </wp:positionV>
                <wp:extent cx="4302760" cy="885825"/>
                <wp:effectExtent l="0" t="0" r="2159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7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D36" w:rsidRDefault="00580D36" w:rsidP="00580D36">
                            <w:r>
                              <w:rPr>
                                <w:b/>
                              </w:rPr>
                              <w:t>If there are 16</w:t>
                            </w:r>
                            <w:r w:rsidRPr="002A7F15">
                              <w:rPr>
                                <w:b/>
                              </w:rPr>
                              <w:t xml:space="preserve"> shoes. How many dolls can have a pair of shoes</w:t>
                            </w:r>
                            <w:r>
                              <w:t xml:space="preserve">? </w:t>
                            </w:r>
                          </w:p>
                          <w:p w:rsidR="00580D36" w:rsidRPr="002A7F15" w:rsidRDefault="00580D36" w:rsidP="00580D36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8</w:t>
                            </w: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 dolls!      Can you tel</w:t>
                            </w: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l me why?       Because double 8 is 16</w:t>
                            </w: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. </w:t>
                            </w:r>
                          </w:p>
                          <w:p w:rsidR="00580D36" w:rsidRDefault="00580D36" w:rsidP="00580D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47B7E27" id="_x0000_s1028" type="#_x0000_t202" style="position:absolute;margin-left:0;margin-top:34.75pt;width:338.8pt;height:69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">
                <v:textbox>
                  <w:txbxContent>
                    <w:p w:rsidR="00580D36" w:rsidRDefault="00580D36" w:rsidP="00580D36">
                      <w:r>
                        <w:rPr>
                          <w:b/>
                        </w:rPr>
                        <w:t>If there are 16</w:t>
                      </w:r>
                      <w:r w:rsidRPr="002A7F15">
                        <w:rPr>
                          <w:b/>
                        </w:rPr>
                        <w:t xml:space="preserve"> shoes. How many dolls can have a pair of shoes</w:t>
                      </w:r>
                      <w:r>
                        <w:t xml:space="preserve">? </w:t>
                      </w:r>
                    </w:p>
                    <w:p w:rsidR="00580D36" w:rsidRPr="002A7F15" w:rsidRDefault="00580D36" w:rsidP="00580D36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 dolls!      Can you tel</w:t>
                      </w:r>
                      <w:r>
                        <w:rPr>
                          <w:b/>
                          <w:i/>
                          <w:color w:val="00B0F0"/>
                        </w:rPr>
                        <w:t>l me why?       Because double 8 is 16</w:t>
                      </w:r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. </w:t>
                      </w:r>
                    </w:p>
                    <w:p w:rsidR="00580D36" w:rsidRDefault="00580D36" w:rsidP="00580D36"/>
                  </w:txbxContent>
                </v:textbox>
                <w10:wrap type="square"/>
              </v:shape>
            </w:pict>
          </mc:Fallback>
        </mc:AlternateContent>
      </w:r>
    </w:p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C0BA1B5" wp14:editId="75476F19">
            <wp:simplePos x="0" y="0"/>
            <wp:positionH relativeFrom="column">
              <wp:posOffset>-447675</wp:posOffset>
            </wp:positionH>
            <wp:positionV relativeFrom="paragraph">
              <wp:posOffset>330835</wp:posOffset>
            </wp:positionV>
            <wp:extent cx="1143000" cy="838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Pr="009A34B9" w:rsidRDefault="00580D36" w:rsidP="00580D36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07E03D3" wp14:editId="0D65854E">
            <wp:simplePos x="0" y="0"/>
            <wp:positionH relativeFrom="column">
              <wp:posOffset>4514850</wp:posOffset>
            </wp:positionH>
            <wp:positionV relativeFrom="paragraph">
              <wp:posOffset>252730</wp:posOffset>
            </wp:positionV>
            <wp:extent cx="838200" cy="679126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79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0D36" w:rsidRPr="009A34B9" w:rsidRDefault="00580D36" w:rsidP="00580D36"/>
    <w:p w:rsidR="00580D36" w:rsidRPr="009A34B9" w:rsidRDefault="00580D36" w:rsidP="00580D36"/>
    <w:p w:rsidR="00580D36" w:rsidRDefault="00580D36" w:rsidP="00580D36"/>
    <w:p w:rsidR="00580D36" w:rsidRDefault="00580D36" w:rsidP="00580D36">
      <w:pPr>
        <w:tabs>
          <w:tab w:val="left" w:pos="5805"/>
        </w:tabs>
        <w:rPr>
          <w:b/>
          <w:i/>
        </w:rPr>
      </w:pPr>
    </w:p>
    <w:p w:rsidR="00580D36" w:rsidRDefault="00580D36" w:rsidP="00580D36">
      <w:pPr>
        <w:tabs>
          <w:tab w:val="left" w:pos="5805"/>
        </w:tabs>
        <w:rPr>
          <w:b/>
          <w:u w:val="single"/>
        </w:rPr>
      </w:pPr>
      <w:r>
        <w:rPr>
          <w:b/>
          <w:u w:val="single"/>
        </w:rPr>
        <w:t>Make it Fun!</w:t>
      </w: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AB7B80A" wp14:editId="451BFBAC">
            <wp:simplePos x="0" y="0"/>
            <wp:positionH relativeFrom="column">
              <wp:posOffset>2647950</wp:posOffset>
            </wp:positionH>
            <wp:positionV relativeFrom="paragraph">
              <wp:posOffset>421640</wp:posOffset>
            </wp:positionV>
            <wp:extent cx="781050" cy="48744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87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34B9">
        <w:rPr>
          <w:b/>
        </w:rPr>
        <w:t>Ping Pong</w:t>
      </w:r>
      <w:r>
        <w:t xml:space="preserve"> In this game, the adult says, ‘Ping’ and the child replies, ‘pong’. Then the parent says a number and the child doubles it. For a harder version, the adult can say ‘</w:t>
      </w:r>
      <w:r w:rsidR="00EE26AC">
        <w:t>pong’, the child replies ‘ping’,</w:t>
      </w:r>
      <w:r>
        <w:t xml:space="preserve"> and then halves the next number given.</w:t>
      </w: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D92DD7C" wp14:editId="6647BC61">
            <wp:simplePos x="0" y="0"/>
            <wp:positionH relativeFrom="column">
              <wp:posOffset>5010150</wp:posOffset>
            </wp:positionH>
            <wp:positionV relativeFrom="paragraph">
              <wp:posOffset>182880</wp:posOffset>
            </wp:positionV>
            <wp:extent cx="828675" cy="6858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Default="00580D36" w:rsidP="00580D36">
      <w:pPr>
        <w:tabs>
          <w:tab w:val="left" w:pos="5805"/>
        </w:tabs>
      </w:pPr>
      <w:r w:rsidRPr="000E0909">
        <w:rPr>
          <w:b/>
        </w:rPr>
        <w:t>Playing Darts</w:t>
      </w:r>
      <w:r>
        <w:t xml:space="preserve"> Use a magnetic dartboard. Create a game involving doubling and halving. </w:t>
      </w:r>
    </w:p>
    <w:p w:rsidR="00580D36" w:rsidRDefault="00580D36" w:rsidP="00580D36">
      <w:pPr>
        <w:tabs>
          <w:tab w:val="left" w:pos="5805"/>
        </w:tabs>
      </w:pP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912C960" wp14:editId="10C4568C">
            <wp:simplePos x="0" y="0"/>
            <wp:positionH relativeFrom="column">
              <wp:posOffset>1924050</wp:posOffset>
            </wp:positionH>
            <wp:positionV relativeFrom="paragraph">
              <wp:posOffset>203835</wp:posOffset>
            </wp:positionV>
            <wp:extent cx="561975" cy="352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0909">
        <w:rPr>
          <w:b/>
        </w:rPr>
        <w:t>Dominoes</w:t>
      </w:r>
      <w:r>
        <w:t xml:space="preserve"> Add together the dots on your domino and then double or half it. </w:t>
      </w:r>
      <w:r>
        <w:tab/>
      </w:r>
    </w:p>
    <w:p w:rsidR="00580D36" w:rsidRDefault="00580D36" w:rsidP="00580D36">
      <w:pPr>
        <w:tabs>
          <w:tab w:val="left" w:pos="5805"/>
        </w:tabs>
      </w:pP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inline distT="0" distB="0" distL="0" distR="0" wp14:anchorId="5738F733" wp14:editId="3F703E2A">
            <wp:extent cx="714375" cy="626829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4849" cy="6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Pr="000E0909">
        <w:rPr>
          <w:b/>
        </w:rPr>
        <w:t>Playing cards</w:t>
      </w:r>
      <w:r>
        <w:t xml:space="preserve"> Remove the face cards. Choose a card and then either double or half it. </w:t>
      </w:r>
    </w:p>
    <w:p w:rsidR="00580D36" w:rsidRDefault="00580D36" w:rsidP="00580D36">
      <w:pPr>
        <w:tabs>
          <w:tab w:val="left" w:pos="5805"/>
        </w:tabs>
      </w:pPr>
    </w:p>
    <w:p w:rsidR="00580D36" w:rsidRPr="009A34B9" w:rsidRDefault="00580D36" w:rsidP="00580D36">
      <w:pPr>
        <w:tabs>
          <w:tab w:val="left" w:pos="5805"/>
        </w:tabs>
        <w:rPr>
          <w:b/>
          <w:i/>
        </w:rPr>
      </w:pPr>
      <w:r w:rsidRPr="000E0909">
        <w:rPr>
          <w:b/>
        </w:rPr>
        <w:t>Online games</w:t>
      </w:r>
      <w:r>
        <w:t xml:space="preserve"> Go to conkermaths.com and see how many you can answer in 90 seconds. </w:t>
      </w:r>
    </w:p>
    <w:p w:rsidR="00580D36" w:rsidRPr="00580D36" w:rsidRDefault="00580D36" w:rsidP="00580D36">
      <w:pPr>
        <w:rPr>
          <w:b/>
          <w:sz w:val="24"/>
        </w:rPr>
      </w:pPr>
    </w:p>
    <w:p w:rsidR="004D2D39" w:rsidRPr="0036024A" w:rsidRDefault="004D2D39" w:rsidP="0036024A"/>
    <w:sectPr w:rsidR="004D2D39" w:rsidRPr="00360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8131D"/>
    <w:multiLevelType w:val="hybridMultilevel"/>
    <w:tmpl w:val="5FA844D4"/>
    <w:lvl w:ilvl="0" w:tplc="ED2E9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24A"/>
    <w:rsid w:val="0036024A"/>
    <w:rsid w:val="004D2D39"/>
    <w:rsid w:val="00580D36"/>
    <w:rsid w:val="00D30C7A"/>
    <w:rsid w:val="00EE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3BA817-3F61-45FE-B81A-9375EA92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26323950</Template>
  <TotalTime>1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Fiona Day</cp:lastModifiedBy>
  <cp:revision>2</cp:revision>
  <dcterms:created xsi:type="dcterms:W3CDTF">2022-01-18T17:53:00Z</dcterms:created>
  <dcterms:modified xsi:type="dcterms:W3CDTF">2022-01-18T17:53:00Z</dcterms:modified>
</cp:coreProperties>
</file>